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EACC0" w14:textId="77777777" w:rsidR="000E4932" w:rsidRDefault="00434824">
      <w:pPr>
        <w:pStyle w:val="afa"/>
        <w:rPr>
          <w:sz w:val="36"/>
        </w:rPr>
      </w:pPr>
      <w:r>
        <w:rPr>
          <w:rFonts w:hint="eastAsia"/>
          <w:sz w:val="36"/>
        </w:rPr>
        <w:t>赛题验证平台使用手册（参赛团队专用）</w:t>
      </w:r>
    </w:p>
    <w:p w14:paraId="0B560C02" w14:textId="77777777" w:rsidR="000E4932" w:rsidRDefault="00434824">
      <w:pPr>
        <w:pStyle w:val="21"/>
        <w:ind w:firstLineChars="0" w:firstLine="0"/>
        <w:jc w:val="center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t>（2</w:t>
      </w:r>
      <w:r>
        <w:rPr>
          <w:rFonts w:asciiTheme="minorEastAsia" w:eastAsiaTheme="minorEastAsia" w:hAnsiTheme="minorEastAsia"/>
          <w:sz w:val="32"/>
          <w:szCs w:val="32"/>
        </w:rPr>
        <w:t>021</w:t>
      </w:r>
      <w:r>
        <w:rPr>
          <w:rFonts w:asciiTheme="minorEastAsia" w:eastAsiaTheme="minorEastAsia" w:hAnsiTheme="minorEastAsia" w:hint="eastAsia"/>
          <w:sz w:val="32"/>
          <w:szCs w:val="32"/>
        </w:rPr>
        <w:t>年6月第1版）</w:t>
      </w:r>
    </w:p>
    <w:p w14:paraId="7F175C6C" w14:textId="77777777" w:rsidR="000E4932" w:rsidRDefault="000E4932"/>
    <w:p w14:paraId="3E41A82D" w14:textId="77777777" w:rsidR="000E4932" w:rsidRDefault="00434824">
      <w:pPr>
        <w:pStyle w:val="1"/>
        <w:spacing w:before="210" w:after="210"/>
      </w:pPr>
      <w:r>
        <w:rPr>
          <w:rFonts w:hint="eastAsia"/>
        </w:rPr>
        <w:t>进入赛题验证平台</w:t>
      </w:r>
    </w:p>
    <w:p w14:paraId="77DD9372" w14:textId="77777777" w:rsidR="000E4932" w:rsidRDefault="00434824">
      <w:pPr>
        <w:pStyle w:val="21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）在全国大学生信息安全竞赛官网（</w:t>
      </w:r>
      <w:r>
        <w:t>http://www.ciscn.cn</w:t>
      </w:r>
      <w:r>
        <w:rPr>
          <w:rFonts w:hint="eastAsia"/>
        </w:rPr>
        <w:t>）登录，之后点击右上角的“个人中心”：</w:t>
      </w:r>
    </w:p>
    <w:p w14:paraId="0A6E7919" w14:textId="77777777" w:rsidR="000E4932" w:rsidRDefault="0043482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editId="5A59D613">
            <wp:extent cx="4659465" cy="2177716"/>
            <wp:effectExtent l="0" t="0" r="8255" b="0"/>
            <wp:docPr id="3" name="图片 3" descr="d340fccf00d81c668443858d4df2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40fccf00d81c668443858d4df2c17"/>
                    <pic:cNvPicPr>
                      <a:picLocks noChangeAspect="1"/>
                    </pic:cNvPicPr>
                  </pic:nvPicPr>
                  <pic:blipFill>
                    <a:blip r:embed="rId9"/>
                    <a:srcRect l="18797" r="19504" b="42866"/>
                    <a:stretch>
                      <a:fillRect/>
                    </a:stretch>
                  </pic:blipFill>
                  <pic:spPr>
                    <a:xfrm>
                      <a:off x="0" y="0"/>
                      <a:ext cx="4679548" cy="21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7126" w14:textId="77777777" w:rsidR="000E4932" w:rsidRDefault="00434824">
      <w:pPr>
        <w:pStyle w:val="21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）点击“我的竞赛”</w:t>
      </w:r>
    </w:p>
    <w:p w14:paraId="69899A11" w14:textId="77777777" w:rsidR="000E4932" w:rsidRDefault="0043482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694555" cy="1686560"/>
            <wp:effectExtent l="0" t="0" r="10795" b="8890"/>
            <wp:docPr id="5" name="图片 5" descr="个人中心 我的竞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中心 我的竞赛"/>
                    <pic:cNvPicPr>
                      <a:picLocks noChangeAspect="1"/>
                    </pic:cNvPicPr>
                  </pic:nvPicPr>
                  <pic:blipFill>
                    <a:blip r:embed="rId10"/>
                    <a:srcRect b="25309"/>
                    <a:stretch>
                      <a:fillRect/>
                    </a:stretch>
                  </pic:blipFill>
                  <pic:spPr>
                    <a:xfrm>
                      <a:off x="0" y="0"/>
                      <a:ext cx="4695859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6128" w14:textId="77777777" w:rsidR="000E4932" w:rsidRDefault="00434824">
      <w:pPr>
        <w:pStyle w:val="21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）点击“操作”列的“决赛</w:t>
      </w:r>
      <w:r>
        <w:rPr>
          <w:rFonts w:hint="eastAsia"/>
        </w:rPr>
        <w:t>Build</w:t>
      </w:r>
      <w:r>
        <w:rPr>
          <w:rFonts w:hint="eastAsia"/>
        </w:rPr>
        <w:t>提交”</w:t>
      </w:r>
    </w:p>
    <w:p w14:paraId="13E4135A" w14:textId="77777777" w:rsidR="000E4932" w:rsidRDefault="0043482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568825" cy="1500505"/>
            <wp:effectExtent l="0" t="0" r="3175" b="4445"/>
            <wp:docPr id="6" name="图片 6" descr="决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决赛"/>
                    <pic:cNvPicPr>
                      <a:picLocks noChangeAspect="1"/>
                    </pic:cNvPicPr>
                  </pic:nvPicPr>
                  <pic:blipFill>
                    <a:blip r:embed="rId11"/>
                    <a:srcRect b="31705"/>
                    <a:stretch>
                      <a:fillRect/>
                    </a:stretch>
                  </pic:blipFill>
                  <pic:spPr>
                    <a:xfrm>
                      <a:off x="0" y="0"/>
                      <a:ext cx="4583781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12AD" w14:textId="77777777" w:rsidR="000E4932" w:rsidRDefault="00434824">
      <w:pPr>
        <w:pStyle w:val="21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）此时即进入“赛题验证平台”的首页：</w:t>
      </w:r>
    </w:p>
    <w:p w14:paraId="3F88006E" w14:textId="6CA12157" w:rsidR="00441A6E" w:rsidRDefault="00441A6E" w:rsidP="00F5368D">
      <w:pPr>
        <w:pStyle w:val="21"/>
        <w:jc w:val="center"/>
      </w:pPr>
      <w:r>
        <w:rPr>
          <w:noProof/>
        </w:rPr>
        <w:lastRenderedPageBreak/>
        <w:drawing>
          <wp:inline distT="0" distB="0" distL="0" distR="0" wp14:anchorId="7C88FE90" wp14:editId="34C61371">
            <wp:extent cx="4820312" cy="19840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4634" cy="199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8A7C" w14:textId="77777777" w:rsidR="000E4932" w:rsidRDefault="00434824">
      <w:pPr>
        <w:pStyle w:val="1"/>
        <w:spacing w:before="210" w:after="210"/>
      </w:pPr>
      <w:r>
        <w:rPr>
          <w:rFonts w:hint="eastAsia"/>
        </w:rPr>
        <w:t>提交赛题</w:t>
      </w:r>
    </w:p>
    <w:p w14:paraId="29E7C2C3" w14:textId="2236BDCA" w:rsidR="00220C5C" w:rsidRDefault="00434824">
      <w:pPr>
        <w:pStyle w:val="21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039BC">
        <w:rPr>
          <w:rFonts w:hint="eastAsia"/>
        </w:rPr>
        <w:t>在</w:t>
      </w:r>
      <w:r w:rsidR="004C6DD1">
        <w:rPr>
          <w:rFonts w:hint="eastAsia"/>
        </w:rPr>
        <w:t>本平台</w:t>
      </w:r>
      <w:r w:rsidR="00220C5C">
        <w:rPr>
          <w:rFonts w:hint="eastAsia"/>
        </w:rPr>
        <w:t>提交</w:t>
      </w:r>
      <w:r w:rsidR="004C6DD1">
        <w:rPr>
          <w:rFonts w:hint="eastAsia"/>
        </w:rPr>
        <w:t>赛题</w:t>
      </w:r>
      <w:r w:rsidR="00220C5C">
        <w:rPr>
          <w:rFonts w:hint="eastAsia"/>
        </w:rPr>
        <w:t>前，</w:t>
      </w:r>
      <w:r w:rsidR="000E1C97">
        <w:rPr>
          <w:rFonts w:hint="eastAsia"/>
        </w:rPr>
        <w:t>请先</w:t>
      </w:r>
      <w:r w:rsidR="00220C5C">
        <w:rPr>
          <w:rFonts w:hint="eastAsia"/>
        </w:rPr>
        <w:t>在本地电脑中制作赛题。</w:t>
      </w:r>
      <w:r w:rsidR="00817446">
        <w:rPr>
          <w:rFonts w:hint="eastAsia"/>
        </w:rPr>
        <w:t>制作完后，</w:t>
      </w:r>
      <w:r w:rsidR="004C6DD1">
        <w:rPr>
          <w:rFonts w:hint="eastAsia"/>
        </w:rPr>
        <w:t>再</w:t>
      </w:r>
      <w:r w:rsidR="00817446">
        <w:rPr>
          <w:rFonts w:hint="eastAsia"/>
        </w:rPr>
        <w:t>在本平台中上传、提交。</w:t>
      </w:r>
    </w:p>
    <w:p w14:paraId="06B280B5" w14:textId="50EB9725" w:rsidR="00817446" w:rsidRDefault="00817446">
      <w:pPr>
        <w:pStyle w:val="21"/>
      </w:pPr>
      <w:r>
        <w:rPr>
          <w:rFonts w:hint="eastAsia"/>
        </w:rPr>
        <w:t>本平台基于</w:t>
      </w:r>
      <w:r>
        <w:rPr>
          <w:rFonts w:hint="eastAsia"/>
        </w:rPr>
        <w:t>U</w:t>
      </w:r>
      <w:r w:rsidRPr="00817446">
        <w:t>buntu20.04.2</w:t>
      </w:r>
      <w:r>
        <w:t xml:space="preserve"> </w:t>
      </w:r>
      <w:r w:rsidRPr="00817446">
        <w:t>LTS</w:t>
      </w:r>
      <w:r>
        <w:rPr>
          <w:rFonts w:hint="eastAsia"/>
        </w:rPr>
        <w:t>搭建。</w:t>
      </w:r>
    </w:p>
    <w:p w14:paraId="791236B0" w14:textId="77777777" w:rsidR="007849A3" w:rsidRDefault="007849A3">
      <w:pPr>
        <w:pStyle w:val="21"/>
        <w:rPr>
          <w:rFonts w:hint="eastAsia"/>
        </w:rPr>
      </w:pPr>
    </w:p>
    <w:p w14:paraId="451382A6" w14:textId="2144DC36" w:rsidR="000E4932" w:rsidRDefault="00220C5C">
      <w:pPr>
        <w:pStyle w:val="21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34824">
        <w:rPr>
          <w:rFonts w:hint="eastAsia"/>
        </w:rPr>
        <w:t>点击左侧导航栏的“赛题”→“赛题信息”，进入</w:t>
      </w:r>
      <w:r w:rsidR="00A97F9E">
        <w:rPr>
          <w:rFonts w:hint="eastAsia"/>
        </w:rPr>
        <w:t>赛题信息页面</w:t>
      </w:r>
      <w:r w:rsidR="00434824">
        <w:rPr>
          <w:rFonts w:hint="eastAsia"/>
        </w:rPr>
        <w:t>：</w:t>
      </w:r>
    </w:p>
    <w:p w14:paraId="1887FEB6" w14:textId="77777777" w:rsidR="000E4932" w:rsidRDefault="0043482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4660900" cy="2242185"/>
            <wp:effectExtent l="0" t="0" r="6350" b="5715"/>
            <wp:docPr id="8" name="图片 8" descr="赛题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赛题信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602" cy="224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4EE1" w14:textId="77777777" w:rsidR="000E4932" w:rsidRDefault="00434824">
      <w:pPr>
        <w:pStyle w:val="21"/>
      </w:pPr>
      <w:r>
        <w:rPr>
          <w:rFonts w:hint="eastAsia"/>
        </w:rPr>
        <w:t>A</w:t>
      </w:r>
      <w:r>
        <w:rPr>
          <w:rFonts w:hint="eastAsia"/>
        </w:rPr>
        <w:t>、在此页面中可上传</w:t>
      </w:r>
      <w:r>
        <w:rPr>
          <w:rFonts w:hint="eastAsia"/>
        </w:rPr>
        <w:t>1</w:t>
      </w:r>
      <w:r>
        <w:rPr>
          <w:rFonts w:hint="eastAsia"/>
        </w:rPr>
        <w:t>个赛题文件、</w:t>
      </w:r>
      <w:r>
        <w:rPr>
          <w:rFonts w:hint="eastAsia"/>
        </w:rPr>
        <w:t>1</w:t>
      </w:r>
      <w:r>
        <w:rPr>
          <w:rFonts w:hint="eastAsia"/>
        </w:rPr>
        <w:t>个资料包文件。</w:t>
      </w:r>
    </w:p>
    <w:p w14:paraId="1535E183" w14:textId="45ED696A" w:rsidR="000E4932" w:rsidRDefault="00434824">
      <w:pPr>
        <w:pStyle w:val="21"/>
      </w:pPr>
      <w:r>
        <w:t>B</w:t>
      </w:r>
      <w:r>
        <w:rPr>
          <w:rFonts w:hint="eastAsia"/>
        </w:rPr>
        <w:t>、对于赛题文件，如果是非</w:t>
      </w:r>
      <w:r>
        <w:rPr>
          <w:rFonts w:hint="eastAsia"/>
        </w:rPr>
        <w:t>docker</w:t>
      </w:r>
      <w:r>
        <w:rPr>
          <w:rFonts w:hint="eastAsia"/>
        </w:rPr>
        <w:t>类赛题，</w:t>
      </w:r>
      <w:proofErr w:type="gramStart"/>
      <w:r w:rsidR="00DB5E30">
        <w:rPr>
          <w:rFonts w:hint="eastAsia"/>
        </w:rPr>
        <w:t>上传前</w:t>
      </w:r>
      <w:r>
        <w:rPr>
          <w:rFonts w:hint="eastAsia"/>
        </w:rPr>
        <w:t>需要</w:t>
      </w:r>
      <w:proofErr w:type="gramEnd"/>
      <w:r>
        <w:rPr>
          <w:rFonts w:hint="eastAsia"/>
        </w:rPr>
        <w:t>压缩为“</w:t>
      </w:r>
      <w:r>
        <w:t>.zip</w:t>
      </w:r>
      <w:r>
        <w:rPr>
          <w:rFonts w:hint="eastAsia"/>
        </w:rPr>
        <w:t>”的压缩包；如果是</w:t>
      </w:r>
      <w:r>
        <w:rPr>
          <w:rFonts w:hint="eastAsia"/>
        </w:rPr>
        <w:t>docker</w:t>
      </w:r>
      <w:r>
        <w:rPr>
          <w:rFonts w:hint="eastAsia"/>
        </w:rPr>
        <w:t>类的赛题，请</w:t>
      </w:r>
      <w:r w:rsidR="00127FEB">
        <w:rPr>
          <w:rFonts w:hint="eastAsia"/>
        </w:rPr>
        <w:t>在导出</w:t>
      </w:r>
      <w:r w:rsidR="00DB5E30">
        <w:rPr>
          <w:rFonts w:hint="eastAsia"/>
        </w:rPr>
        <w:t>本地赛题</w:t>
      </w:r>
      <w:r w:rsidR="00127FEB">
        <w:rPr>
          <w:rFonts w:hint="eastAsia"/>
        </w:rPr>
        <w:t>镜像时做</w:t>
      </w:r>
      <w:r>
        <w:rPr>
          <w:rFonts w:hint="eastAsia"/>
        </w:rPr>
        <w:t>压缩（</w:t>
      </w:r>
      <w:r w:rsidR="00127FEB">
        <w:rPr>
          <w:rFonts w:hint="eastAsia"/>
        </w:rPr>
        <w:t>文件</w:t>
      </w:r>
      <w:r>
        <w:rPr>
          <w:rFonts w:hint="eastAsia"/>
        </w:rPr>
        <w:t>扩展名应为“</w:t>
      </w:r>
      <w:r>
        <w:t>.tar.gz</w:t>
      </w:r>
      <w:r>
        <w:rPr>
          <w:rFonts w:hint="eastAsia"/>
        </w:rPr>
        <w:t>”），</w:t>
      </w:r>
      <w:r w:rsidR="00A97F9E">
        <w:rPr>
          <w:rFonts w:hint="eastAsia"/>
        </w:rPr>
        <w:t>使用如下</w:t>
      </w:r>
      <w:r>
        <w:rPr>
          <w:rFonts w:hint="eastAsia"/>
        </w:rPr>
        <w:t>的命令：</w:t>
      </w:r>
    </w:p>
    <w:p w14:paraId="39FE3FC2" w14:textId="1FBAA8B5" w:rsidR="00BB15A8" w:rsidRDefault="00BB15A8">
      <w:pPr>
        <w:pStyle w:val="21"/>
        <w:ind w:firstLineChars="547" w:firstLine="1418"/>
      </w:pPr>
      <w:r w:rsidRPr="00555460">
        <w:t xml:space="preserve">docker save </w:t>
      </w:r>
      <w:r w:rsidR="00405E22">
        <w:t>&lt;</w:t>
      </w:r>
      <w:proofErr w:type="spellStart"/>
      <w:r w:rsidRPr="00555460">
        <w:t>ImageId</w:t>
      </w:r>
      <w:proofErr w:type="spellEnd"/>
      <w:r w:rsidR="00405E22">
        <w:t>&gt;</w:t>
      </w:r>
      <w:r w:rsidRPr="00555460">
        <w:t xml:space="preserve"> | </w:t>
      </w:r>
      <w:proofErr w:type="spellStart"/>
      <w:r w:rsidRPr="00555460">
        <w:t>gzip</w:t>
      </w:r>
      <w:proofErr w:type="spellEnd"/>
      <w:r w:rsidRPr="00555460">
        <w:t xml:space="preserve"> &gt; xx</w:t>
      </w:r>
      <w:r w:rsidR="003C11C3">
        <w:t>xx</w:t>
      </w:r>
      <w:r w:rsidRPr="00555460">
        <w:t>.tar.gz</w:t>
      </w:r>
    </w:p>
    <w:p w14:paraId="0CF1D771" w14:textId="65F8C657" w:rsidR="00D619F5" w:rsidRDefault="000377B0" w:rsidP="00F21DEC">
      <w:pPr>
        <w:pStyle w:val="21"/>
      </w:pPr>
      <w:r>
        <w:rPr>
          <w:rFonts w:hint="eastAsia"/>
        </w:rPr>
        <w:t>【注意</w:t>
      </w:r>
      <w:r w:rsidR="00F21DEC">
        <w:rPr>
          <w:rFonts w:hint="eastAsia"/>
        </w:rPr>
        <w:t>1</w:t>
      </w:r>
      <w:r>
        <w:rPr>
          <w:rFonts w:hint="eastAsia"/>
        </w:rPr>
        <w:t>：</w:t>
      </w:r>
      <w:r w:rsidR="00F21DEC" w:rsidRPr="00555460">
        <w:t>docker sav</w:t>
      </w:r>
      <w:r w:rsidR="00F21DEC">
        <w:rPr>
          <w:rFonts w:hint="eastAsia"/>
        </w:rPr>
        <w:t>命令中</w:t>
      </w:r>
      <w:r>
        <w:rPr>
          <w:rFonts w:hint="eastAsia"/>
        </w:rPr>
        <w:t>必须使用镜像的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，不能用镜像名】</w:t>
      </w:r>
    </w:p>
    <w:p w14:paraId="104422F0" w14:textId="19043258" w:rsidR="000E4932" w:rsidRDefault="00F21DEC" w:rsidP="00F21DEC">
      <w:pPr>
        <w:pStyle w:val="21"/>
      </w:pPr>
      <w:r>
        <w:rPr>
          <w:rFonts w:hint="eastAsia"/>
        </w:rPr>
        <w:t>【</w:t>
      </w:r>
      <w:r w:rsidR="00434824">
        <w:rPr>
          <w:rFonts w:hint="eastAsia"/>
        </w:rPr>
        <w:t>注意</w:t>
      </w:r>
      <w:r>
        <w:rPr>
          <w:rFonts w:hint="eastAsia"/>
        </w:rPr>
        <w:t>2</w:t>
      </w:r>
      <w:r w:rsidR="00434824">
        <w:rPr>
          <w:rFonts w:hint="eastAsia"/>
        </w:rPr>
        <w:t>：压缩后的赛题包最大不</w:t>
      </w:r>
      <w:r w:rsidR="00583059">
        <w:rPr>
          <w:rFonts w:hint="eastAsia"/>
        </w:rPr>
        <w:t>可</w:t>
      </w:r>
      <w:r w:rsidR="00434824">
        <w:rPr>
          <w:rFonts w:hint="eastAsia"/>
        </w:rPr>
        <w:t>超过</w:t>
      </w:r>
      <w:r w:rsidR="00434824">
        <w:rPr>
          <w:rFonts w:hint="eastAsia"/>
        </w:rPr>
        <w:t xml:space="preserve"> 1</w:t>
      </w:r>
      <w:r w:rsidR="007849A3">
        <w:t>G</w:t>
      </w:r>
      <w:r>
        <w:rPr>
          <w:rFonts w:hint="eastAsia"/>
        </w:rPr>
        <w:t>】</w:t>
      </w:r>
    </w:p>
    <w:p w14:paraId="510C1A1B" w14:textId="77777777" w:rsidR="00F21DEC" w:rsidRPr="00F21DEC" w:rsidRDefault="00F21DEC" w:rsidP="00F21DEC">
      <w:pPr>
        <w:pStyle w:val="21"/>
        <w:rPr>
          <w:rFonts w:hint="eastAsia"/>
        </w:rPr>
      </w:pPr>
    </w:p>
    <w:p w14:paraId="20FD0112" w14:textId="43B2AB43" w:rsidR="000E4932" w:rsidRDefault="00434824">
      <w:pPr>
        <w:pStyle w:val="21"/>
      </w:pPr>
      <w:r>
        <w:rPr>
          <w:rFonts w:hint="eastAsia"/>
        </w:rPr>
        <w:t>D</w:t>
      </w:r>
      <w:r>
        <w:rPr>
          <w:rFonts w:hint="eastAsia"/>
        </w:rPr>
        <w:t>、资料包是指赛题的文档资料，需要压缩为“</w:t>
      </w:r>
      <w:r>
        <w:t>.zip</w:t>
      </w:r>
      <w:r>
        <w:rPr>
          <w:rFonts w:hint="eastAsia"/>
        </w:rPr>
        <w:t>”的压缩包，最大不超过</w:t>
      </w:r>
      <w:r>
        <w:rPr>
          <w:rFonts w:hint="eastAsia"/>
        </w:rPr>
        <w:t xml:space="preserve"> </w:t>
      </w:r>
      <w:r w:rsidR="00F21DEC">
        <w:t>2G</w:t>
      </w:r>
      <w:r w:rsidR="00F21DEC">
        <w:rPr>
          <w:rFonts w:hint="eastAsia"/>
        </w:rPr>
        <w:t>（</w:t>
      </w:r>
      <w:r w:rsidR="00F21DEC" w:rsidRPr="00F21DEC">
        <w:rPr>
          <w:rFonts w:hint="eastAsia"/>
        </w:rPr>
        <w:t>里面包含解题视频</w:t>
      </w:r>
      <w:r w:rsidR="00F21DEC">
        <w:rPr>
          <w:rFonts w:hint="eastAsia"/>
        </w:rPr>
        <w:t>）</w:t>
      </w:r>
      <w:r>
        <w:rPr>
          <w:rFonts w:hint="eastAsia"/>
        </w:rPr>
        <w:t>。</w:t>
      </w:r>
    </w:p>
    <w:p w14:paraId="251EC5A4" w14:textId="0CD3F105" w:rsidR="000E4932" w:rsidRDefault="00434824">
      <w:pPr>
        <w:pStyle w:val="21"/>
      </w:pPr>
      <w:r>
        <w:lastRenderedPageBreak/>
        <w:t>E</w:t>
      </w:r>
      <w:r>
        <w:rPr>
          <w:rFonts w:hint="eastAsia"/>
        </w:rPr>
        <w:t>、</w:t>
      </w:r>
      <w:r w:rsidR="0064253F">
        <w:rPr>
          <w:rFonts w:hint="eastAsia"/>
        </w:rPr>
        <w:t>提交</w:t>
      </w:r>
      <w:r>
        <w:rPr>
          <w:rFonts w:hint="eastAsia"/>
        </w:rPr>
        <w:t>赛题（或资料包）文件后，可</w:t>
      </w:r>
      <w:r w:rsidR="0064253F">
        <w:rPr>
          <w:rFonts w:hint="eastAsia"/>
        </w:rPr>
        <w:t>重复提交</w:t>
      </w:r>
      <w:r>
        <w:rPr>
          <w:rFonts w:hint="eastAsia"/>
        </w:rPr>
        <w:t>，此时会覆盖以前上传的赛题（或资料包）文件。</w:t>
      </w:r>
    </w:p>
    <w:p w14:paraId="2890DD9A" w14:textId="77777777" w:rsidR="000E4932" w:rsidRDefault="00434824">
      <w:pPr>
        <w:pStyle w:val="21"/>
      </w:pPr>
      <w:r>
        <w:t>F</w:t>
      </w:r>
      <w:r>
        <w:rPr>
          <w:rFonts w:hint="eastAsia"/>
        </w:rPr>
        <w:t>、赛</w:t>
      </w:r>
      <w:proofErr w:type="gramStart"/>
      <w:r>
        <w:rPr>
          <w:rFonts w:hint="eastAsia"/>
        </w:rPr>
        <w:t>题名称最多</w:t>
      </w:r>
      <w:proofErr w:type="gramEnd"/>
      <w:r>
        <w:rPr>
          <w:rFonts w:hint="eastAsia"/>
        </w:rPr>
        <w:t>5</w:t>
      </w:r>
      <w:r>
        <w:t>0</w:t>
      </w:r>
      <w:r>
        <w:rPr>
          <w:rFonts w:hint="eastAsia"/>
        </w:rPr>
        <w:t>个字，备注信息最多</w:t>
      </w:r>
      <w:r>
        <w:t>1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个字。</w:t>
      </w:r>
    </w:p>
    <w:p w14:paraId="5C9DC66B" w14:textId="77777777" w:rsidR="008321F2" w:rsidRDefault="00434824">
      <w:pPr>
        <w:pStyle w:val="21"/>
      </w:pPr>
      <w:r>
        <w:t>G</w:t>
      </w:r>
      <w:r>
        <w:rPr>
          <w:rFonts w:hint="eastAsia"/>
        </w:rPr>
        <w:t>、对于</w:t>
      </w:r>
      <w:r>
        <w:rPr>
          <w:rFonts w:hint="eastAsia"/>
        </w:rPr>
        <w:t>docker</w:t>
      </w:r>
      <w:r>
        <w:rPr>
          <w:rFonts w:hint="eastAsia"/>
        </w:rPr>
        <w:t>类赛题，本平台向参赛团队提供了“验证自己上传的赛题”的功能，赛题中可运行</w:t>
      </w:r>
      <w:r>
        <w:rPr>
          <w:rFonts w:hint="eastAsia"/>
        </w:rPr>
        <w:t>S</w:t>
      </w:r>
      <w:r>
        <w:t>SH</w:t>
      </w:r>
      <w:r>
        <w:rPr>
          <w:rFonts w:hint="eastAsia"/>
        </w:rPr>
        <w:t>服务、</w:t>
      </w:r>
      <w:r>
        <w:rPr>
          <w:rFonts w:hint="eastAsia"/>
        </w:rPr>
        <w:t>W</w:t>
      </w:r>
      <w:r>
        <w:t>EB</w:t>
      </w:r>
      <w:r>
        <w:rPr>
          <w:rFonts w:hint="eastAsia"/>
        </w:rPr>
        <w:t>服务</w:t>
      </w:r>
      <w:r w:rsidR="008321F2">
        <w:rPr>
          <w:rFonts w:hint="eastAsia"/>
        </w:rPr>
        <w:t>。</w:t>
      </w:r>
    </w:p>
    <w:p w14:paraId="58921930" w14:textId="156058B6" w:rsidR="000E4932" w:rsidRDefault="008321F2">
      <w:pPr>
        <w:pStyle w:val="21"/>
      </w:pPr>
      <w:r>
        <w:rPr>
          <w:rFonts w:hint="eastAsia"/>
        </w:rPr>
        <w:t>所以</w:t>
      </w:r>
      <w:r w:rsidR="00434824">
        <w:rPr>
          <w:rFonts w:hint="eastAsia"/>
        </w:rPr>
        <w:t>需要在</w:t>
      </w:r>
      <w:r w:rsidR="008D3510">
        <w:rPr>
          <w:rFonts w:hint="eastAsia"/>
        </w:rPr>
        <w:t>上传赛题的</w:t>
      </w:r>
      <w:r w:rsidR="00434824">
        <w:rPr>
          <w:rFonts w:hint="eastAsia"/>
        </w:rPr>
        <w:t>页面</w:t>
      </w:r>
      <w:r>
        <w:rPr>
          <w:rFonts w:hint="eastAsia"/>
        </w:rPr>
        <w:t>中</w:t>
      </w:r>
      <w:r w:rsidR="00434824">
        <w:rPr>
          <w:rFonts w:hint="eastAsia"/>
        </w:rPr>
        <w:t>输入赛题内部环境中的</w:t>
      </w:r>
      <w:r w:rsidR="00434824">
        <w:rPr>
          <w:rFonts w:hint="eastAsia"/>
        </w:rPr>
        <w:t>S</w:t>
      </w:r>
      <w:r w:rsidR="00434824">
        <w:t>SH</w:t>
      </w:r>
      <w:r w:rsidR="00434824">
        <w:rPr>
          <w:rFonts w:hint="eastAsia"/>
        </w:rPr>
        <w:t>服务端口、</w:t>
      </w:r>
      <w:r w:rsidR="00434824">
        <w:rPr>
          <w:rFonts w:hint="eastAsia"/>
        </w:rPr>
        <w:t>W</w:t>
      </w:r>
      <w:r w:rsidR="00434824">
        <w:t>EB</w:t>
      </w:r>
      <w:r w:rsidR="00434824">
        <w:rPr>
          <w:rFonts w:hint="eastAsia"/>
        </w:rPr>
        <w:t>服务端口，并输入</w:t>
      </w:r>
      <w:proofErr w:type="spellStart"/>
      <w:r w:rsidR="00434824">
        <w:rPr>
          <w:rFonts w:hint="eastAsia"/>
        </w:rPr>
        <w:t>ssh</w:t>
      </w:r>
      <w:proofErr w:type="spellEnd"/>
      <w:r w:rsidR="00434824">
        <w:rPr>
          <w:rFonts w:hint="eastAsia"/>
        </w:rPr>
        <w:t>用户名、</w:t>
      </w:r>
      <w:proofErr w:type="spellStart"/>
      <w:r w:rsidR="00434824">
        <w:rPr>
          <w:rFonts w:hint="eastAsia"/>
        </w:rPr>
        <w:t>ssh</w:t>
      </w:r>
      <w:proofErr w:type="spellEnd"/>
      <w:r w:rsidR="00434824">
        <w:rPr>
          <w:rFonts w:hint="eastAsia"/>
        </w:rPr>
        <w:t>密码</w:t>
      </w:r>
      <w:r>
        <w:rPr>
          <w:rFonts w:hint="eastAsia"/>
        </w:rPr>
        <w:t>。</w:t>
      </w:r>
      <w:r w:rsidR="00434824">
        <w:rPr>
          <w:rFonts w:hint="eastAsia"/>
        </w:rPr>
        <w:t>评委</w:t>
      </w:r>
      <w:r>
        <w:rPr>
          <w:rFonts w:hint="eastAsia"/>
        </w:rPr>
        <w:t>也将用这信息</w:t>
      </w:r>
      <w:proofErr w:type="gramStart"/>
      <w:r w:rsidR="00434824">
        <w:rPr>
          <w:rFonts w:hint="eastAsia"/>
        </w:rPr>
        <w:t>做</w:t>
      </w:r>
      <w:r w:rsidR="009131E7">
        <w:rPr>
          <w:rFonts w:hint="eastAsia"/>
        </w:rPr>
        <w:t>再次</w:t>
      </w:r>
      <w:proofErr w:type="gramEnd"/>
      <w:r w:rsidR="00434824">
        <w:rPr>
          <w:rFonts w:hint="eastAsia"/>
        </w:rPr>
        <w:t>验证。</w:t>
      </w:r>
    </w:p>
    <w:p w14:paraId="77DD21C6" w14:textId="75B882F9" w:rsidR="000E4932" w:rsidRDefault="00434824">
      <w:pPr>
        <w:pStyle w:val="21"/>
      </w:pPr>
      <w:r>
        <w:rPr>
          <w:rFonts w:hint="eastAsia"/>
        </w:rPr>
        <w:t>H</w:t>
      </w:r>
      <w:r>
        <w:rPr>
          <w:rFonts w:hint="eastAsia"/>
        </w:rPr>
        <w:t>、对于非</w:t>
      </w:r>
      <w:r>
        <w:rPr>
          <w:rFonts w:hint="eastAsia"/>
        </w:rPr>
        <w:t>docker</w:t>
      </w:r>
      <w:r>
        <w:rPr>
          <w:rFonts w:hint="eastAsia"/>
        </w:rPr>
        <w:t>类赛题，页面中的某些输入项可能没有对应信息，此时保留输入项中的默认数据即可。</w:t>
      </w:r>
    </w:p>
    <w:p w14:paraId="428586FD" w14:textId="5D82C2AE" w:rsidR="00362C11" w:rsidRDefault="00362C11">
      <w:pPr>
        <w:pStyle w:val="21"/>
      </w:pPr>
      <w:r>
        <w:t>I</w:t>
      </w:r>
      <w:r>
        <w:rPr>
          <w:rFonts w:hint="eastAsia"/>
        </w:rPr>
        <w:t>、</w:t>
      </w:r>
      <w:r w:rsidR="00877E67" w:rsidRPr="00877E67">
        <w:rPr>
          <w:rFonts w:hint="eastAsia"/>
        </w:rPr>
        <w:t>此镜像的容器最多可使用</w:t>
      </w:r>
      <w:r w:rsidR="004D0309" w:rsidRPr="004D0309">
        <w:t>256M</w:t>
      </w:r>
      <w:r w:rsidR="00877E67" w:rsidRPr="00877E67">
        <w:rPr>
          <w:rFonts w:hint="eastAsia"/>
        </w:rPr>
        <w:t>内存，如</w:t>
      </w:r>
      <w:r w:rsidR="0026727B">
        <w:rPr>
          <w:rFonts w:hint="eastAsia"/>
        </w:rPr>
        <w:t>需要更多内存，</w:t>
      </w:r>
      <w:r w:rsidR="002A1C04">
        <w:rPr>
          <w:rFonts w:hint="eastAsia"/>
        </w:rPr>
        <w:t>请</w:t>
      </w:r>
      <w:r w:rsidR="00877E67" w:rsidRPr="00877E67">
        <w:rPr>
          <w:rFonts w:hint="eastAsia"/>
        </w:rPr>
        <w:t>联系</w:t>
      </w:r>
      <w:r w:rsidR="0026727B">
        <w:rPr>
          <w:rFonts w:hint="eastAsia"/>
        </w:rPr>
        <w:t>技术支持</w:t>
      </w:r>
      <w:r w:rsidR="00877E67">
        <w:rPr>
          <w:rFonts w:hint="eastAsia"/>
        </w:rPr>
        <w:t>人员（在</w:t>
      </w:r>
      <w:r w:rsidR="0026727B">
        <w:rPr>
          <w:rFonts w:hint="eastAsia"/>
        </w:rPr>
        <w:t>赛题验证平台的首页中有</w:t>
      </w:r>
      <w:r w:rsidR="00877E67">
        <w:rPr>
          <w:rFonts w:hint="eastAsia"/>
        </w:rPr>
        <w:t>联系信息）</w:t>
      </w:r>
    </w:p>
    <w:p w14:paraId="21029205" w14:textId="56E34571" w:rsidR="00911A06" w:rsidRPr="00362C11" w:rsidRDefault="00911A06">
      <w:pPr>
        <w:pStyle w:val="21"/>
      </w:pPr>
      <w:r>
        <w:rPr>
          <w:rFonts w:hint="eastAsia"/>
        </w:rPr>
        <w:t>【注意：容器正常运行需要的内存量如果超出了本平台的限制，容器内的必要服务可能启动不起来，端口就可能连接不上】</w:t>
      </w:r>
    </w:p>
    <w:p w14:paraId="48C09595" w14:textId="6327A111" w:rsidR="000E4932" w:rsidRDefault="00362C11">
      <w:pPr>
        <w:pStyle w:val="21"/>
      </w:pPr>
      <w:r>
        <w:t>J</w:t>
      </w:r>
      <w:r w:rsidR="00434824">
        <w:rPr>
          <w:rFonts w:hint="eastAsia"/>
        </w:rPr>
        <w:t>、点击提交按钮，有时上传较慢，请耐心等待。</w:t>
      </w:r>
    </w:p>
    <w:p w14:paraId="5F9D7D10" w14:textId="77777777" w:rsidR="000E1C97" w:rsidRDefault="000E1C97">
      <w:pPr>
        <w:pStyle w:val="21"/>
      </w:pPr>
    </w:p>
    <w:p w14:paraId="1F3758DC" w14:textId="77777777" w:rsidR="000E4932" w:rsidRDefault="00434824">
      <w:pPr>
        <w:pStyle w:val="1"/>
        <w:spacing w:before="210" w:after="210"/>
      </w:pPr>
      <w:r>
        <w:rPr>
          <w:rFonts w:hint="eastAsia"/>
        </w:rPr>
        <w:t>验证自己的赛题</w:t>
      </w:r>
    </w:p>
    <w:p w14:paraId="2958C0B2" w14:textId="77777777" w:rsidR="000E4932" w:rsidRDefault="00434824">
      <w:pPr>
        <w:pStyle w:val="21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）点击左侧导航栏的“赛题”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“赛题列表”：</w:t>
      </w:r>
    </w:p>
    <w:p w14:paraId="4CE53F29" w14:textId="77777777" w:rsidR="000E4932" w:rsidRDefault="0043482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632325" cy="900430"/>
            <wp:effectExtent l="0" t="0" r="15875" b="13970"/>
            <wp:docPr id="9" name="图片 9" descr="赛题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赛题列表"/>
                    <pic:cNvPicPr>
                      <a:picLocks noChangeAspect="1"/>
                    </pic:cNvPicPr>
                  </pic:nvPicPr>
                  <pic:blipFill>
                    <a:blip r:embed="rId14"/>
                    <a:srcRect b="59590"/>
                    <a:stretch>
                      <a:fillRect/>
                    </a:stretch>
                  </pic:blipFill>
                  <pic:spPr>
                    <a:xfrm>
                      <a:off x="0" y="0"/>
                      <a:ext cx="4639406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E136" w14:textId="618096D6" w:rsidR="000E4932" w:rsidRDefault="00434824">
      <w:pPr>
        <w:pStyle w:val="21"/>
      </w:pPr>
      <w:r>
        <w:rPr>
          <w:rFonts w:hint="eastAsia"/>
        </w:rPr>
        <w:t>可看到自己已经上传的赛题。</w:t>
      </w:r>
    </w:p>
    <w:p w14:paraId="1D2789A7" w14:textId="77777777" w:rsidR="000E1C97" w:rsidRDefault="000E1C97">
      <w:pPr>
        <w:pStyle w:val="21"/>
      </w:pPr>
    </w:p>
    <w:p w14:paraId="63309BDF" w14:textId="3A783A5B" w:rsidR="000E4932" w:rsidRDefault="00220C5C">
      <w:pPr>
        <w:pStyle w:val="21"/>
      </w:pPr>
      <w:r>
        <w:rPr>
          <w:rFonts w:hint="eastAsia"/>
        </w:rPr>
        <w:t>A</w:t>
      </w:r>
      <w:r>
        <w:rPr>
          <w:rFonts w:hint="eastAsia"/>
        </w:rPr>
        <w:t>、</w:t>
      </w:r>
      <w:r w:rsidR="00434824">
        <w:rPr>
          <w:rFonts w:hint="eastAsia"/>
        </w:rPr>
        <w:t>对于</w:t>
      </w:r>
      <w:r w:rsidR="00434824">
        <w:rPr>
          <w:rFonts w:hint="eastAsia"/>
        </w:rPr>
        <w:t>docker</w:t>
      </w:r>
      <w:r w:rsidR="00434824">
        <w:rPr>
          <w:rFonts w:hint="eastAsia"/>
        </w:rPr>
        <w:t>类型的赛题，可以点击“启动”，这是指向后台申请启动一个容器，此时可以看到“容器状态”显示为“排队中”，并有角</w:t>
      </w:r>
      <w:proofErr w:type="gramStart"/>
      <w:r w:rsidR="00434824">
        <w:rPr>
          <w:rFonts w:hint="eastAsia"/>
        </w:rPr>
        <w:t>标显示</w:t>
      </w:r>
      <w:proofErr w:type="gramEnd"/>
      <w:r w:rsidR="00434824">
        <w:rPr>
          <w:rFonts w:hint="eastAsia"/>
        </w:rPr>
        <w:t>当前有几个申请正在排队处理。当“容器状态”显示为“运行中”时即为启动完成，可以做</w:t>
      </w:r>
      <w:r w:rsidR="00434824">
        <w:rPr>
          <w:rFonts w:hint="eastAsia"/>
        </w:rPr>
        <w:t>S</w:t>
      </w:r>
      <w:r w:rsidR="00434824">
        <w:t>SH</w:t>
      </w:r>
      <w:r w:rsidR="00434824">
        <w:rPr>
          <w:rFonts w:hint="eastAsia"/>
        </w:rPr>
        <w:t>登录、</w:t>
      </w:r>
      <w:r w:rsidR="00434824">
        <w:rPr>
          <w:rFonts w:hint="eastAsia"/>
        </w:rPr>
        <w:t>W</w:t>
      </w:r>
      <w:r w:rsidR="00434824">
        <w:t>EB</w:t>
      </w:r>
      <w:r w:rsidR="00434824">
        <w:rPr>
          <w:rFonts w:hint="eastAsia"/>
        </w:rPr>
        <w:t>服务访问等操作，检查自己的赛题是否可以正常运行、是否符合相应的设计标准。</w:t>
      </w:r>
    </w:p>
    <w:p w14:paraId="5AD8B03F" w14:textId="1DB639FE" w:rsidR="000E4932" w:rsidRDefault="00434824">
      <w:pPr>
        <w:pStyle w:val="21"/>
      </w:pPr>
      <w:r>
        <w:rPr>
          <w:rFonts w:hint="eastAsia"/>
        </w:rPr>
        <w:t>【注意：容器启动后的运行时长是有限制的，超时后（或点击“销毁”按钮后）容器将被强制关闭并销毁。目前此时长为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分钟。对容器的操作或改变不会保留</w:t>
      </w:r>
      <w:r w:rsidR="00BB6AB3">
        <w:rPr>
          <w:rFonts w:hint="eastAsia"/>
        </w:rPr>
        <w:t>，下次启动</w:t>
      </w:r>
      <w:r>
        <w:rPr>
          <w:rFonts w:hint="eastAsia"/>
        </w:rPr>
        <w:t>】</w:t>
      </w:r>
    </w:p>
    <w:p w14:paraId="45EE52DA" w14:textId="77777777" w:rsidR="000E4932" w:rsidRDefault="000E4932">
      <w:pPr>
        <w:pStyle w:val="21"/>
      </w:pPr>
    </w:p>
    <w:p w14:paraId="62ED5999" w14:textId="0A1D6D23" w:rsidR="000E4932" w:rsidRDefault="00220C5C">
      <w:pPr>
        <w:pStyle w:val="21"/>
      </w:pPr>
      <w:r>
        <w:rPr>
          <w:rFonts w:hint="eastAsia"/>
        </w:rPr>
        <w:t>B</w:t>
      </w:r>
      <w:r>
        <w:rPr>
          <w:rFonts w:hint="eastAsia"/>
        </w:rPr>
        <w:t>、</w:t>
      </w:r>
      <w:r w:rsidR="00434824">
        <w:rPr>
          <w:rFonts w:hint="eastAsia"/>
        </w:rPr>
        <w:t>如果检查后发现赛题有问题，可以在自己本地电脑中完善赛题后，再在本</w:t>
      </w:r>
      <w:r w:rsidR="00434824">
        <w:rPr>
          <w:rFonts w:hint="eastAsia"/>
        </w:rPr>
        <w:lastRenderedPageBreak/>
        <w:t>页面中点击“修改”，可再次上传赛题。</w:t>
      </w:r>
    </w:p>
    <w:p w14:paraId="46932BB5" w14:textId="77777777" w:rsidR="000E4932" w:rsidRDefault="00434824">
      <w:pPr>
        <w:pStyle w:val="21"/>
      </w:pPr>
      <w:r>
        <w:rPr>
          <w:rFonts w:hint="eastAsia"/>
        </w:rPr>
        <w:t>如果自己检查完成、认为赛题没有问题，可以点击“验证”，之后不允许再修改赛题；评委可对已经点击了“验证”按钮的赛题进行验证、评分。</w:t>
      </w:r>
    </w:p>
    <w:p w14:paraId="17009287" w14:textId="77777777" w:rsidR="000E4932" w:rsidRDefault="000E4932">
      <w:pPr>
        <w:pStyle w:val="21"/>
      </w:pPr>
    </w:p>
    <w:p w14:paraId="0C01FB5F" w14:textId="59F8D465" w:rsidR="000E4932" w:rsidRPr="00114923" w:rsidRDefault="00817446">
      <w:pPr>
        <w:pStyle w:val="21"/>
        <w:ind w:firstLine="520"/>
        <w:rPr>
          <w:b/>
          <w:bCs/>
        </w:rPr>
      </w:pPr>
      <w:r w:rsidRPr="00114923">
        <w:rPr>
          <w:rFonts w:hint="eastAsia"/>
          <w:b/>
          <w:bCs/>
        </w:rPr>
        <w:t>C</w:t>
      </w:r>
      <w:r w:rsidRPr="00114923">
        <w:rPr>
          <w:rFonts w:hint="eastAsia"/>
          <w:b/>
          <w:bCs/>
        </w:rPr>
        <w:t>、</w:t>
      </w:r>
      <w:r w:rsidR="00434824" w:rsidRPr="00114923">
        <w:rPr>
          <w:rFonts w:hint="eastAsia"/>
          <w:b/>
          <w:bCs/>
        </w:rPr>
        <w:t>对</w:t>
      </w:r>
      <w:r w:rsidR="00434824" w:rsidRPr="00114923">
        <w:rPr>
          <w:rFonts w:hint="eastAsia"/>
          <w:b/>
          <w:bCs/>
        </w:rPr>
        <w:t>S</w:t>
      </w:r>
      <w:r w:rsidR="00434824" w:rsidRPr="00114923">
        <w:rPr>
          <w:b/>
          <w:bCs/>
        </w:rPr>
        <w:t>SH</w:t>
      </w:r>
      <w:r w:rsidR="00434824" w:rsidRPr="00114923">
        <w:rPr>
          <w:rFonts w:hint="eastAsia"/>
          <w:b/>
          <w:bCs/>
        </w:rPr>
        <w:t>和</w:t>
      </w:r>
      <w:r w:rsidR="00434824" w:rsidRPr="00114923">
        <w:rPr>
          <w:rFonts w:hint="eastAsia"/>
          <w:b/>
          <w:bCs/>
        </w:rPr>
        <w:t>web</w:t>
      </w:r>
      <w:r w:rsidR="00434824" w:rsidRPr="00114923">
        <w:rPr>
          <w:rFonts w:hint="eastAsia"/>
          <w:b/>
          <w:bCs/>
        </w:rPr>
        <w:t>的说明：</w:t>
      </w:r>
    </w:p>
    <w:p w14:paraId="43151313" w14:textId="77777777" w:rsidR="000E4932" w:rsidRDefault="00434824">
      <w:pPr>
        <w:pStyle w:val="21"/>
      </w:pPr>
      <w:r>
        <w:rPr>
          <w:rFonts w:hint="eastAsia"/>
        </w:rPr>
        <w:t>S</w:t>
      </w:r>
      <w:r>
        <w:t>SH</w:t>
      </w:r>
      <w:r>
        <w:rPr>
          <w:rFonts w:hint="eastAsia"/>
        </w:rPr>
        <w:t>登录的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为“容器地址”，端口为“</w:t>
      </w:r>
      <w:proofErr w:type="spellStart"/>
      <w:r>
        <w:rPr>
          <w:rFonts w:hint="eastAsia"/>
        </w:rPr>
        <w:t>ssh</w:t>
      </w:r>
      <w:proofErr w:type="spellEnd"/>
      <w:r>
        <w:rPr>
          <w:rFonts w:hint="eastAsia"/>
        </w:rPr>
        <w:t>”列的映射端口，如下图中为“</w:t>
      </w:r>
      <w:r>
        <w:rPr>
          <w:rFonts w:hint="eastAsia"/>
        </w:rPr>
        <w:t>2</w:t>
      </w:r>
      <w:r>
        <w:t>0053</w:t>
      </w:r>
      <w:r>
        <w:rPr>
          <w:rFonts w:hint="eastAsia"/>
        </w:rPr>
        <w:t>”端口；</w:t>
      </w:r>
    </w:p>
    <w:p w14:paraId="1A899626" w14:textId="77777777" w:rsidR="000E4932" w:rsidRDefault="00434824">
      <w:pPr>
        <w:pStyle w:val="21"/>
      </w:pPr>
      <w:r>
        <w:rPr>
          <w:rFonts w:hint="eastAsia"/>
        </w:rPr>
        <w:t>W</w:t>
      </w:r>
      <w:r>
        <w:t>EB</w:t>
      </w:r>
      <w:r>
        <w:rPr>
          <w:rFonts w:hint="eastAsia"/>
        </w:rPr>
        <w:t>服务的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为“容器地址”，端口为“其他端口”列的映射端口，如下图中为“</w:t>
      </w:r>
      <w:r>
        <w:rPr>
          <w:rFonts w:hint="eastAsia"/>
        </w:rPr>
        <w:t>2</w:t>
      </w:r>
      <w:r>
        <w:t>0054</w:t>
      </w:r>
      <w:r>
        <w:rPr>
          <w:rFonts w:hint="eastAsia"/>
        </w:rPr>
        <w:t>”端口。</w:t>
      </w:r>
    </w:p>
    <w:p w14:paraId="2B51E5E8" w14:textId="77777777" w:rsidR="000E4932" w:rsidRDefault="00434824">
      <w:r>
        <w:rPr>
          <w:noProof/>
        </w:rPr>
        <w:drawing>
          <wp:inline distT="0" distB="0" distL="114300" distR="114300">
            <wp:extent cx="5530850" cy="772160"/>
            <wp:effectExtent l="0" t="0" r="1270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4A294" w14:textId="77777777" w:rsidR="000E4932" w:rsidRDefault="000E4932">
      <w:pPr>
        <w:pStyle w:val="21"/>
      </w:pPr>
    </w:p>
    <w:sectPr w:rsidR="000E4932" w:rsidSect="00D619F5">
      <w:footerReference w:type="default" r:id="rId16"/>
      <w:endnotePr>
        <w:numFmt w:val="decimal"/>
      </w:endnotePr>
      <w:pgSz w:w="11906" w:h="16838"/>
      <w:pgMar w:top="1418" w:right="1274" w:bottom="1135" w:left="1276" w:header="737" w:footer="624" w:gutter="0"/>
      <w:cols w:space="425"/>
      <w:docGrid w:type="linesAndChars" w:linePitch="421" w:charSpace="39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97FD7" w14:textId="77777777" w:rsidR="00A773A1" w:rsidRDefault="00A773A1">
      <w:r>
        <w:separator/>
      </w:r>
    </w:p>
  </w:endnote>
  <w:endnote w:type="continuationSeparator" w:id="0">
    <w:p w14:paraId="141DB31F" w14:textId="77777777" w:rsidR="00A773A1" w:rsidRDefault="00A77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5694930"/>
    </w:sdtPr>
    <w:sdtEndPr/>
    <w:sdtContent>
      <w:sdt>
        <w:sdtPr>
          <w:id w:val="1728636285"/>
        </w:sdtPr>
        <w:sdtEndPr/>
        <w:sdtContent>
          <w:p w14:paraId="71A6681E" w14:textId="77777777" w:rsidR="000E4932" w:rsidRDefault="00434824">
            <w:pPr>
              <w:pStyle w:val="af3"/>
              <w:jc w:val="center"/>
            </w:pPr>
            <w:r>
              <w:t>P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P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DD1A8" w14:textId="77777777" w:rsidR="00A773A1" w:rsidRDefault="00A773A1">
      <w:r>
        <w:separator/>
      </w:r>
    </w:p>
  </w:footnote>
  <w:footnote w:type="continuationSeparator" w:id="0">
    <w:p w14:paraId="5210D26D" w14:textId="77777777" w:rsidR="00A773A1" w:rsidRDefault="00A77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152D"/>
    <w:multiLevelType w:val="multilevel"/>
    <w:tmpl w:val="0237152D"/>
    <w:lvl w:ilvl="0">
      <w:start w:val="1"/>
      <w:numFmt w:val="decimal"/>
      <w:pStyle w:val="a"/>
      <w:lvlText w:val="[%1]"/>
      <w:lvlJc w:val="left"/>
      <w:pPr>
        <w:tabs>
          <w:tab w:val="left" w:pos="510"/>
        </w:tabs>
        <w:ind w:left="510" w:hanging="510"/>
      </w:pPr>
      <w:rPr>
        <w:rFonts w:ascii="Times New Roman" w:eastAsia="宋体" w:hAnsi="Times New Roman" w:hint="default"/>
        <w:color w:val="auto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06A04C07"/>
    <w:multiLevelType w:val="multilevel"/>
    <w:tmpl w:val="06A04C07"/>
    <w:lvl w:ilvl="0">
      <w:start w:val="1"/>
      <w:numFmt w:val="upperLetter"/>
      <w:pStyle w:val="a0"/>
      <w:suff w:val="space"/>
      <w:lvlText w:val="附录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 w15:restartNumberingAfterBreak="0">
    <w:nsid w:val="465D1638"/>
    <w:multiLevelType w:val="multilevel"/>
    <w:tmpl w:val="465D1638"/>
    <w:lvl w:ilvl="0">
      <w:start w:val="1"/>
      <w:numFmt w:val="bullet"/>
      <w:pStyle w:val="2"/>
      <w:lvlText w:val=""/>
      <w:lvlJc w:val="left"/>
      <w:pPr>
        <w:tabs>
          <w:tab w:val="left" w:pos="1384"/>
        </w:tabs>
        <w:ind w:left="1384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5723123B"/>
    <w:multiLevelType w:val="multilevel"/>
    <w:tmpl w:val="5723123B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0"/>
      <w:suff w:val="space"/>
      <w:lvlText w:val="%1.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lowerLetter"/>
      <w:pStyle w:val="a1"/>
      <w:lvlText w:val="%6."/>
      <w:lvlJc w:val="left"/>
      <w:pPr>
        <w:tabs>
          <w:tab w:val="left" w:pos="794"/>
        </w:tabs>
        <w:ind w:left="794" w:hanging="295"/>
      </w:pPr>
      <w:rPr>
        <w:rFonts w:hint="eastAsia"/>
      </w:rPr>
    </w:lvl>
    <w:lvl w:ilvl="6">
      <w:start w:val="1"/>
      <w:numFmt w:val="lowerLetter"/>
      <w:pStyle w:val="10"/>
      <w:lvlText w:val="(%7)"/>
      <w:lvlJc w:val="left"/>
      <w:pPr>
        <w:tabs>
          <w:tab w:val="left" w:pos="907"/>
        </w:tabs>
        <w:ind w:left="907" w:hanging="408"/>
      </w:pPr>
      <w:rPr>
        <w:rFonts w:hint="eastAsia"/>
      </w:rPr>
    </w:lvl>
    <w:lvl w:ilvl="7">
      <w:start w:val="1"/>
      <w:numFmt w:val="decimal"/>
      <w:pStyle w:val="a2"/>
      <w:suff w:val="space"/>
      <w:lvlText w:val="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Restart w:val="1"/>
      <w:pStyle w:val="11"/>
      <w:suff w:val="space"/>
      <w:lvlText w:val="(%9)"/>
      <w:lvlJc w:val="left"/>
      <w:pPr>
        <w:ind w:left="0" w:firstLine="0"/>
      </w:pPr>
      <w:rPr>
        <w:rFonts w:hint="eastAsia"/>
        <w:vanish w:val="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attachedTemplate r:id="rId1"/>
  <w:documentProtection w:formatting="1" w:enforcement="0"/>
  <w:defaultTabStop w:val="720"/>
  <w:drawingGridHorizontalSpacing w:val="259"/>
  <w:drawingGridVerticalSpacing w:val="42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3F3"/>
    <w:rsid w:val="00000A21"/>
    <w:rsid w:val="00000E7D"/>
    <w:rsid w:val="0000161E"/>
    <w:rsid w:val="00001DA1"/>
    <w:rsid w:val="00002546"/>
    <w:rsid w:val="00003194"/>
    <w:rsid w:val="00003DCA"/>
    <w:rsid w:val="000044D2"/>
    <w:rsid w:val="00004588"/>
    <w:rsid w:val="00004839"/>
    <w:rsid w:val="00004AC8"/>
    <w:rsid w:val="00005720"/>
    <w:rsid w:val="00006015"/>
    <w:rsid w:val="000071CA"/>
    <w:rsid w:val="000076C4"/>
    <w:rsid w:val="00007A30"/>
    <w:rsid w:val="00010251"/>
    <w:rsid w:val="00010614"/>
    <w:rsid w:val="0001084F"/>
    <w:rsid w:val="00011DE3"/>
    <w:rsid w:val="00012667"/>
    <w:rsid w:val="00012E41"/>
    <w:rsid w:val="0001390C"/>
    <w:rsid w:val="00014183"/>
    <w:rsid w:val="000146CB"/>
    <w:rsid w:val="00014A88"/>
    <w:rsid w:val="00015315"/>
    <w:rsid w:val="00016ADF"/>
    <w:rsid w:val="00017FB0"/>
    <w:rsid w:val="000203B5"/>
    <w:rsid w:val="000208E5"/>
    <w:rsid w:val="00021174"/>
    <w:rsid w:val="000214F5"/>
    <w:rsid w:val="00021C37"/>
    <w:rsid w:val="000235DA"/>
    <w:rsid w:val="0002399E"/>
    <w:rsid w:val="00023BC1"/>
    <w:rsid w:val="000271EB"/>
    <w:rsid w:val="000300FE"/>
    <w:rsid w:val="000307EA"/>
    <w:rsid w:val="000308D5"/>
    <w:rsid w:val="00030E09"/>
    <w:rsid w:val="00031739"/>
    <w:rsid w:val="0003252B"/>
    <w:rsid w:val="000326B4"/>
    <w:rsid w:val="00032CCA"/>
    <w:rsid w:val="00033186"/>
    <w:rsid w:val="00033591"/>
    <w:rsid w:val="0003383C"/>
    <w:rsid w:val="0003392C"/>
    <w:rsid w:val="00034C94"/>
    <w:rsid w:val="00035397"/>
    <w:rsid w:val="000353FF"/>
    <w:rsid w:val="00035453"/>
    <w:rsid w:val="00035CBA"/>
    <w:rsid w:val="00036533"/>
    <w:rsid w:val="00036A5B"/>
    <w:rsid w:val="000377B0"/>
    <w:rsid w:val="00037BD1"/>
    <w:rsid w:val="000405CF"/>
    <w:rsid w:val="00040A99"/>
    <w:rsid w:val="00040FE6"/>
    <w:rsid w:val="00041288"/>
    <w:rsid w:val="00041C1D"/>
    <w:rsid w:val="000420B0"/>
    <w:rsid w:val="00043503"/>
    <w:rsid w:val="00043E66"/>
    <w:rsid w:val="00044CF1"/>
    <w:rsid w:val="000452D5"/>
    <w:rsid w:val="00045375"/>
    <w:rsid w:val="00045D3B"/>
    <w:rsid w:val="00046314"/>
    <w:rsid w:val="00046524"/>
    <w:rsid w:val="000467D1"/>
    <w:rsid w:val="00046C4D"/>
    <w:rsid w:val="00047114"/>
    <w:rsid w:val="00047924"/>
    <w:rsid w:val="000479C1"/>
    <w:rsid w:val="00050647"/>
    <w:rsid w:val="00050865"/>
    <w:rsid w:val="00050A61"/>
    <w:rsid w:val="00051589"/>
    <w:rsid w:val="00051D5C"/>
    <w:rsid w:val="00051DE1"/>
    <w:rsid w:val="00052DFD"/>
    <w:rsid w:val="00053A7B"/>
    <w:rsid w:val="00053A9E"/>
    <w:rsid w:val="00054149"/>
    <w:rsid w:val="000545A3"/>
    <w:rsid w:val="0005469E"/>
    <w:rsid w:val="000547C0"/>
    <w:rsid w:val="000555C3"/>
    <w:rsid w:val="00055E98"/>
    <w:rsid w:val="00055F72"/>
    <w:rsid w:val="0005606B"/>
    <w:rsid w:val="000562DC"/>
    <w:rsid w:val="0005663B"/>
    <w:rsid w:val="00056DF7"/>
    <w:rsid w:val="000570B5"/>
    <w:rsid w:val="00057562"/>
    <w:rsid w:val="00060194"/>
    <w:rsid w:val="000601D4"/>
    <w:rsid w:val="00060E12"/>
    <w:rsid w:val="0006213F"/>
    <w:rsid w:val="000629B6"/>
    <w:rsid w:val="00062C3B"/>
    <w:rsid w:val="00062EDF"/>
    <w:rsid w:val="00062F0E"/>
    <w:rsid w:val="0006494F"/>
    <w:rsid w:val="00064BE3"/>
    <w:rsid w:val="00065850"/>
    <w:rsid w:val="00065CC8"/>
    <w:rsid w:val="000671FF"/>
    <w:rsid w:val="0006762D"/>
    <w:rsid w:val="00070276"/>
    <w:rsid w:val="00070AD3"/>
    <w:rsid w:val="0007107F"/>
    <w:rsid w:val="00071D19"/>
    <w:rsid w:val="00073281"/>
    <w:rsid w:val="00073970"/>
    <w:rsid w:val="00074996"/>
    <w:rsid w:val="00074D2D"/>
    <w:rsid w:val="00074D45"/>
    <w:rsid w:val="00075435"/>
    <w:rsid w:val="00075CFB"/>
    <w:rsid w:val="00075E4A"/>
    <w:rsid w:val="0007727E"/>
    <w:rsid w:val="00077391"/>
    <w:rsid w:val="00080A71"/>
    <w:rsid w:val="00081158"/>
    <w:rsid w:val="000820F2"/>
    <w:rsid w:val="0008254B"/>
    <w:rsid w:val="00082614"/>
    <w:rsid w:val="0008287C"/>
    <w:rsid w:val="00082922"/>
    <w:rsid w:val="00082BB0"/>
    <w:rsid w:val="00082F0C"/>
    <w:rsid w:val="000834B4"/>
    <w:rsid w:val="000836B1"/>
    <w:rsid w:val="00084F4E"/>
    <w:rsid w:val="000850B7"/>
    <w:rsid w:val="0008570E"/>
    <w:rsid w:val="00085973"/>
    <w:rsid w:val="0008600A"/>
    <w:rsid w:val="00086101"/>
    <w:rsid w:val="000867D3"/>
    <w:rsid w:val="00086B22"/>
    <w:rsid w:val="00087394"/>
    <w:rsid w:val="000878B2"/>
    <w:rsid w:val="00090317"/>
    <w:rsid w:val="000908E9"/>
    <w:rsid w:val="00090CEA"/>
    <w:rsid w:val="000910C2"/>
    <w:rsid w:val="000913B6"/>
    <w:rsid w:val="00091495"/>
    <w:rsid w:val="000928FB"/>
    <w:rsid w:val="00092C34"/>
    <w:rsid w:val="00093996"/>
    <w:rsid w:val="00094EB6"/>
    <w:rsid w:val="00094FFD"/>
    <w:rsid w:val="000954EA"/>
    <w:rsid w:val="000958BB"/>
    <w:rsid w:val="00095985"/>
    <w:rsid w:val="00095A07"/>
    <w:rsid w:val="00095FCA"/>
    <w:rsid w:val="00096149"/>
    <w:rsid w:val="000961E4"/>
    <w:rsid w:val="000966C6"/>
    <w:rsid w:val="00097EB6"/>
    <w:rsid w:val="00097EEC"/>
    <w:rsid w:val="000A285C"/>
    <w:rsid w:val="000A3332"/>
    <w:rsid w:val="000A3B36"/>
    <w:rsid w:val="000A4CB2"/>
    <w:rsid w:val="000A4F98"/>
    <w:rsid w:val="000A53EC"/>
    <w:rsid w:val="000A5593"/>
    <w:rsid w:val="000A579B"/>
    <w:rsid w:val="000A629B"/>
    <w:rsid w:val="000B0D12"/>
    <w:rsid w:val="000B10EE"/>
    <w:rsid w:val="000B26C2"/>
    <w:rsid w:val="000B3175"/>
    <w:rsid w:val="000B44C6"/>
    <w:rsid w:val="000B4F36"/>
    <w:rsid w:val="000B4FE4"/>
    <w:rsid w:val="000B58F3"/>
    <w:rsid w:val="000B637D"/>
    <w:rsid w:val="000B6E51"/>
    <w:rsid w:val="000B7597"/>
    <w:rsid w:val="000B7868"/>
    <w:rsid w:val="000C0200"/>
    <w:rsid w:val="000C02EF"/>
    <w:rsid w:val="000C0F60"/>
    <w:rsid w:val="000C101D"/>
    <w:rsid w:val="000C280B"/>
    <w:rsid w:val="000C2A25"/>
    <w:rsid w:val="000C2D83"/>
    <w:rsid w:val="000C32FE"/>
    <w:rsid w:val="000C34A1"/>
    <w:rsid w:val="000C3AB6"/>
    <w:rsid w:val="000C3C26"/>
    <w:rsid w:val="000C4D60"/>
    <w:rsid w:val="000C5ADD"/>
    <w:rsid w:val="000C6E84"/>
    <w:rsid w:val="000C7659"/>
    <w:rsid w:val="000C7B11"/>
    <w:rsid w:val="000D0B80"/>
    <w:rsid w:val="000D1E1E"/>
    <w:rsid w:val="000D200F"/>
    <w:rsid w:val="000D35B1"/>
    <w:rsid w:val="000D389B"/>
    <w:rsid w:val="000D4182"/>
    <w:rsid w:val="000D55D2"/>
    <w:rsid w:val="000D5DA7"/>
    <w:rsid w:val="000D605C"/>
    <w:rsid w:val="000D608E"/>
    <w:rsid w:val="000D6150"/>
    <w:rsid w:val="000D7751"/>
    <w:rsid w:val="000D7850"/>
    <w:rsid w:val="000D7CF0"/>
    <w:rsid w:val="000E067F"/>
    <w:rsid w:val="000E0BCD"/>
    <w:rsid w:val="000E1002"/>
    <w:rsid w:val="000E1338"/>
    <w:rsid w:val="000E13A7"/>
    <w:rsid w:val="000E1C97"/>
    <w:rsid w:val="000E1E1B"/>
    <w:rsid w:val="000E24A1"/>
    <w:rsid w:val="000E2CAA"/>
    <w:rsid w:val="000E2D4F"/>
    <w:rsid w:val="000E2EAC"/>
    <w:rsid w:val="000E3A78"/>
    <w:rsid w:val="000E3BC4"/>
    <w:rsid w:val="000E3BFA"/>
    <w:rsid w:val="000E472E"/>
    <w:rsid w:val="000E4932"/>
    <w:rsid w:val="000E4C77"/>
    <w:rsid w:val="000E4CCB"/>
    <w:rsid w:val="000E5BE6"/>
    <w:rsid w:val="000E5FCF"/>
    <w:rsid w:val="000E7126"/>
    <w:rsid w:val="000E7E54"/>
    <w:rsid w:val="000E7FB0"/>
    <w:rsid w:val="000F0A02"/>
    <w:rsid w:val="000F0E7A"/>
    <w:rsid w:val="000F0E86"/>
    <w:rsid w:val="000F16BE"/>
    <w:rsid w:val="000F1E0E"/>
    <w:rsid w:val="000F560B"/>
    <w:rsid w:val="000F56D1"/>
    <w:rsid w:val="000F5D12"/>
    <w:rsid w:val="000F6C40"/>
    <w:rsid w:val="000F740D"/>
    <w:rsid w:val="000F74F6"/>
    <w:rsid w:val="00100B08"/>
    <w:rsid w:val="0010289D"/>
    <w:rsid w:val="00102FC6"/>
    <w:rsid w:val="00103266"/>
    <w:rsid w:val="001034B1"/>
    <w:rsid w:val="0010365D"/>
    <w:rsid w:val="00103D0E"/>
    <w:rsid w:val="00104A83"/>
    <w:rsid w:val="00105482"/>
    <w:rsid w:val="00105C10"/>
    <w:rsid w:val="00105FA8"/>
    <w:rsid w:val="001062F6"/>
    <w:rsid w:val="00106D06"/>
    <w:rsid w:val="001074B1"/>
    <w:rsid w:val="0011052F"/>
    <w:rsid w:val="00110CA0"/>
    <w:rsid w:val="00111DCF"/>
    <w:rsid w:val="00112AE9"/>
    <w:rsid w:val="00112B4B"/>
    <w:rsid w:val="001135BE"/>
    <w:rsid w:val="00113AE3"/>
    <w:rsid w:val="00113B8B"/>
    <w:rsid w:val="0011403B"/>
    <w:rsid w:val="00114923"/>
    <w:rsid w:val="00114B8B"/>
    <w:rsid w:val="00115E8F"/>
    <w:rsid w:val="00116E18"/>
    <w:rsid w:val="00116E44"/>
    <w:rsid w:val="00116F61"/>
    <w:rsid w:val="00117286"/>
    <w:rsid w:val="00117533"/>
    <w:rsid w:val="001206F9"/>
    <w:rsid w:val="00121F06"/>
    <w:rsid w:val="00122658"/>
    <w:rsid w:val="00122718"/>
    <w:rsid w:val="00123B88"/>
    <w:rsid w:val="00123E36"/>
    <w:rsid w:val="00124418"/>
    <w:rsid w:val="00124AE2"/>
    <w:rsid w:val="00124CD2"/>
    <w:rsid w:val="00124E8E"/>
    <w:rsid w:val="00124FCE"/>
    <w:rsid w:val="001256ED"/>
    <w:rsid w:val="00126D29"/>
    <w:rsid w:val="00127119"/>
    <w:rsid w:val="00127FEB"/>
    <w:rsid w:val="00130E11"/>
    <w:rsid w:val="00131443"/>
    <w:rsid w:val="00131464"/>
    <w:rsid w:val="00131734"/>
    <w:rsid w:val="00132C39"/>
    <w:rsid w:val="00132CE6"/>
    <w:rsid w:val="00133417"/>
    <w:rsid w:val="0013345C"/>
    <w:rsid w:val="00133EBE"/>
    <w:rsid w:val="001344D7"/>
    <w:rsid w:val="00134555"/>
    <w:rsid w:val="00135082"/>
    <w:rsid w:val="00135CB6"/>
    <w:rsid w:val="0013692D"/>
    <w:rsid w:val="00137858"/>
    <w:rsid w:val="001401DE"/>
    <w:rsid w:val="0014022D"/>
    <w:rsid w:val="0014077A"/>
    <w:rsid w:val="00140FB1"/>
    <w:rsid w:val="0014128F"/>
    <w:rsid w:val="0014287D"/>
    <w:rsid w:val="00142D6D"/>
    <w:rsid w:val="0014385D"/>
    <w:rsid w:val="00143CC4"/>
    <w:rsid w:val="00144EDE"/>
    <w:rsid w:val="0014547A"/>
    <w:rsid w:val="00146630"/>
    <w:rsid w:val="00146D69"/>
    <w:rsid w:val="00146EF8"/>
    <w:rsid w:val="00147C6D"/>
    <w:rsid w:val="00147D90"/>
    <w:rsid w:val="00151583"/>
    <w:rsid w:val="00152201"/>
    <w:rsid w:val="00152D89"/>
    <w:rsid w:val="001532FE"/>
    <w:rsid w:val="00154488"/>
    <w:rsid w:val="00154FE1"/>
    <w:rsid w:val="00155088"/>
    <w:rsid w:val="001552CA"/>
    <w:rsid w:val="001559F5"/>
    <w:rsid w:val="00155F2B"/>
    <w:rsid w:val="00157956"/>
    <w:rsid w:val="00157AB3"/>
    <w:rsid w:val="00157D87"/>
    <w:rsid w:val="001601BF"/>
    <w:rsid w:val="00160528"/>
    <w:rsid w:val="001612D8"/>
    <w:rsid w:val="001615CB"/>
    <w:rsid w:val="00161E26"/>
    <w:rsid w:val="00161EE8"/>
    <w:rsid w:val="001625C8"/>
    <w:rsid w:val="00162796"/>
    <w:rsid w:val="0016371E"/>
    <w:rsid w:val="00163FCE"/>
    <w:rsid w:val="001640DF"/>
    <w:rsid w:val="0016430F"/>
    <w:rsid w:val="001644BE"/>
    <w:rsid w:val="001648DF"/>
    <w:rsid w:val="001663C4"/>
    <w:rsid w:val="001664A1"/>
    <w:rsid w:val="00166582"/>
    <w:rsid w:val="00166C3E"/>
    <w:rsid w:val="00167309"/>
    <w:rsid w:val="00167D1A"/>
    <w:rsid w:val="00170227"/>
    <w:rsid w:val="0017090B"/>
    <w:rsid w:val="001713CB"/>
    <w:rsid w:val="00171701"/>
    <w:rsid w:val="00171CDC"/>
    <w:rsid w:val="0017261A"/>
    <w:rsid w:val="00173F61"/>
    <w:rsid w:val="001745A5"/>
    <w:rsid w:val="0017525D"/>
    <w:rsid w:val="00175B58"/>
    <w:rsid w:val="0017622E"/>
    <w:rsid w:val="00176473"/>
    <w:rsid w:val="0017687D"/>
    <w:rsid w:val="00177528"/>
    <w:rsid w:val="001775EF"/>
    <w:rsid w:val="001802BD"/>
    <w:rsid w:val="001803DE"/>
    <w:rsid w:val="00180BF3"/>
    <w:rsid w:val="00180F2D"/>
    <w:rsid w:val="00181587"/>
    <w:rsid w:val="001824D2"/>
    <w:rsid w:val="001826C9"/>
    <w:rsid w:val="00182A4B"/>
    <w:rsid w:val="001831D4"/>
    <w:rsid w:val="00183EBE"/>
    <w:rsid w:val="001842D4"/>
    <w:rsid w:val="001849A2"/>
    <w:rsid w:val="001849AE"/>
    <w:rsid w:val="0018513D"/>
    <w:rsid w:val="0018524B"/>
    <w:rsid w:val="001856C8"/>
    <w:rsid w:val="00186174"/>
    <w:rsid w:val="001867A9"/>
    <w:rsid w:val="0018680D"/>
    <w:rsid w:val="00186BA3"/>
    <w:rsid w:val="00187C10"/>
    <w:rsid w:val="00190030"/>
    <w:rsid w:val="001915F5"/>
    <w:rsid w:val="00192B68"/>
    <w:rsid w:val="00192F0E"/>
    <w:rsid w:val="001933E6"/>
    <w:rsid w:val="001937B0"/>
    <w:rsid w:val="00193876"/>
    <w:rsid w:val="001940DF"/>
    <w:rsid w:val="00194A70"/>
    <w:rsid w:val="00194BDB"/>
    <w:rsid w:val="0019508E"/>
    <w:rsid w:val="001961DE"/>
    <w:rsid w:val="00196CEB"/>
    <w:rsid w:val="00197F3B"/>
    <w:rsid w:val="001A0C11"/>
    <w:rsid w:val="001A10F5"/>
    <w:rsid w:val="001A12D6"/>
    <w:rsid w:val="001A1FE1"/>
    <w:rsid w:val="001A23CB"/>
    <w:rsid w:val="001A2756"/>
    <w:rsid w:val="001A41BF"/>
    <w:rsid w:val="001A42DE"/>
    <w:rsid w:val="001A479E"/>
    <w:rsid w:val="001A49C3"/>
    <w:rsid w:val="001A4C94"/>
    <w:rsid w:val="001A5D96"/>
    <w:rsid w:val="001A600B"/>
    <w:rsid w:val="001A6E16"/>
    <w:rsid w:val="001A78B5"/>
    <w:rsid w:val="001A7F05"/>
    <w:rsid w:val="001B026C"/>
    <w:rsid w:val="001B09AE"/>
    <w:rsid w:val="001B0B83"/>
    <w:rsid w:val="001B0DB5"/>
    <w:rsid w:val="001B1572"/>
    <w:rsid w:val="001B29C3"/>
    <w:rsid w:val="001B29E4"/>
    <w:rsid w:val="001B2ADC"/>
    <w:rsid w:val="001B355A"/>
    <w:rsid w:val="001B3D77"/>
    <w:rsid w:val="001B4F28"/>
    <w:rsid w:val="001B5142"/>
    <w:rsid w:val="001B5DB6"/>
    <w:rsid w:val="001B6C38"/>
    <w:rsid w:val="001B6E9A"/>
    <w:rsid w:val="001B74E8"/>
    <w:rsid w:val="001B7DEA"/>
    <w:rsid w:val="001C0022"/>
    <w:rsid w:val="001C08D3"/>
    <w:rsid w:val="001C08F1"/>
    <w:rsid w:val="001C0DB2"/>
    <w:rsid w:val="001C1DE2"/>
    <w:rsid w:val="001C22B3"/>
    <w:rsid w:val="001C2902"/>
    <w:rsid w:val="001C3622"/>
    <w:rsid w:val="001C3BF2"/>
    <w:rsid w:val="001C3EE4"/>
    <w:rsid w:val="001C408A"/>
    <w:rsid w:val="001C45AC"/>
    <w:rsid w:val="001C486B"/>
    <w:rsid w:val="001C4EDD"/>
    <w:rsid w:val="001C51B3"/>
    <w:rsid w:val="001C537E"/>
    <w:rsid w:val="001C5676"/>
    <w:rsid w:val="001C6BA1"/>
    <w:rsid w:val="001C7036"/>
    <w:rsid w:val="001C7E2E"/>
    <w:rsid w:val="001D0719"/>
    <w:rsid w:val="001D08C8"/>
    <w:rsid w:val="001D0AD8"/>
    <w:rsid w:val="001D16FE"/>
    <w:rsid w:val="001D23AE"/>
    <w:rsid w:val="001D2426"/>
    <w:rsid w:val="001D2DF1"/>
    <w:rsid w:val="001D320A"/>
    <w:rsid w:val="001D3365"/>
    <w:rsid w:val="001D4C7B"/>
    <w:rsid w:val="001D4D65"/>
    <w:rsid w:val="001D53E9"/>
    <w:rsid w:val="001D6746"/>
    <w:rsid w:val="001D6CB4"/>
    <w:rsid w:val="001E046E"/>
    <w:rsid w:val="001E072F"/>
    <w:rsid w:val="001E0B45"/>
    <w:rsid w:val="001E0C32"/>
    <w:rsid w:val="001E12FA"/>
    <w:rsid w:val="001E1CE6"/>
    <w:rsid w:val="001E1E70"/>
    <w:rsid w:val="001E1F16"/>
    <w:rsid w:val="001E3B96"/>
    <w:rsid w:val="001E4499"/>
    <w:rsid w:val="001E4EE6"/>
    <w:rsid w:val="001E5288"/>
    <w:rsid w:val="001E67C7"/>
    <w:rsid w:val="001E7093"/>
    <w:rsid w:val="001E7CCC"/>
    <w:rsid w:val="001F1CBF"/>
    <w:rsid w:val="001F274E"/>
    <w:rsid w:val="001F3016"/>
    <w:rsid w:val="001F3CB7"/>
    <w:rsid w:val="001F3D5D"/>
    <w:rsid w:val="001F3DF7"/>
    <w:rsid w:val="001F5419"/>
    <w:rsid w:val="001F5BC3"/>
    <w:rsid w:val="001F5CFE"/>
    <w:rsid w:val="001F620A"/>
    <w:rsid w:val="001F7587"/>
    <w:rsid w:val="001F7C0A"/>
    <w:rsid w:val="001F7DBC"/>
    <w:rsid w:val="00200028"/>
    <w:rsid w:val="00200EEB"/>
    <w:rsid w:val="00200F3C"/>
    <w:rsid w:val="00201644"/>
    <w:rsid w:val="002033D1"/>
    <w:rsid w:val="00204598"/>
    <w:rsid w:val="00204AB8"/>
    <w:rsid w:val="002054C4"/>
    <w:rsid w:val="002056E0"/>
    <w:rsid w:val="00205CDB"/>
    <w:rsid w:val="00206ADC"/>
    <w:rsid w:val="00206F30"/>
    <w:rsid w:val="0020728F"/>
    <w:rsid w:val="00207469"/>
    <w:rsid w:val="00210005"/>
    <w:rsid w:val="0021111A"/>
    <w:rsid w:val="00214827"/>
    <w:rsid w:val="002148AD"/>
    <w:rsid w:val="00215CA3"/>
    <w:rsid w:val="0021717F"/>
    <w:rsid w:val="00217D89"/>
    <w:rsid w:val="00220B32"/>
    <w:rsid w:val="00220C5C"/>
    <w:rsid w:val="00220DFA"/>
    <w:rsid w:val="002216AF"/>
    <w:rsid w:val="00221745"/>
    <w:rsid w:val="00221F86"/>
    <w:rsid w:val="002223F3"/>
    <w:rsid w:val="00223E10"/>
    <w:rsid w:val="00223FF7"/>
    <w:rsid w:val="0022461C"/>
    <w:rsid w:val="002246DC"/>
    <w:rsid w:val="00225031"/>
    <w:rsid w:val="002261E3"/>
    <w:rsid w:val="00226293"/>
    <w:rsid w:val="0022666F"/>
    <w:rsid w:val="0022702A"/>
    <w:rsid w:val="0022740F"/>
    <w:rsid w:val="00227564"/>
    <w:rsid w:val="00227870"/>
    <w:rsid w:val="00227EED"/>
    <w:rsid w:val="00227F00"/>
    <w:rsid w:val="00232396"/>
    <w:rsid w:val="002324CC"/>
    <w:rsid w:val="00233630"/>
    <w:rsid w:val="00233810"/>
    <w:rsid w:val="0023570E"/>
    <w:rsid w:val="00235C0C"/>
    <w:rsid w:val="00235F58"/>
    <w:rsid w:val="002364D7"/>
    <w:rsid w:val="002369FA"/>
    <w:rsid w:val="0023718C"/>
    <w:rsid w:val="00237D5F"/>
    <w:rsid w:val="0024004A"/>
    <w:rsid w:val="0024060E"/>
    <w:rsid w:val="002426AE"/>
    <w:rsid w:val="00242E53"/>
    <w:rsid w:val="0024430B"/>
    <w:rsid w:val="00244871"/>
    <w:rsid w:val="00244DDF"/>
    <w:rsid w:val="002451F8"/>
    <w:rsid w:val="0024559F"/>
    <w:rsid w:val="00245D96"/>
    <w:rsid w:val="00245DB3"/>
    <w:rsid w:val="00246EC6"/>
    <w:rsid w:val="0025042C"/>
    <w:rsid w:val="00250F98"/>
    <w:rsid w:val="002510CB"/>
    <w:rsid w:val="00251AD3"/>
    <w:rsid w:val="00252F47"/>
    <w:rsid w:val="00253184"/>
    <w:rsid w:val="00254C4D"/>
    <w:rsid w:val="00255F1B"/>
    <w:rsid w:val="0025629F"/>
    <w:rsid w:val="002565B8"/>
    <w:rsid w:val="002567A6"/>
    <w:rsid w:val="002570DC"/>
    <w:rsid w:val="00257A31"/>
    <w:rsid w:val="00257A82"/>
    <w:rsid w:val="002601AF"/>
    <w:rsid w:val="00260B82"/>
    <w:rsid w:val="00260C5D"/>
    <w:rsid w:val="00260F60"/>
    <w:rsid w:val="00261C49"/>
    <w:rsid w:val="00263AA9"/>
    <w:rsid w:val="002642F1"/>
    <w:rsid w:val="0026454D"/>
    <w:rsid w:val="00264C59"/>
    <w:rsid w:val="002666C5"/>
    <w:rsid w:val="00266850"/>
    <w:rsid w:val="0026727B"/>
    <w:rsid w:val="00267585"/>
    <w:rsid w:val="00267756"/>
    <w:rsid w:val="00270647"/>
    <w:rsid w:val="00271327"/>
    <w:rsid w:val="00271B12"/>
    <w:rsid w:val="00271C33"/>
    <w:rsid w:val="002727CA"/>
    <w:rsid w:val="002729BD"/>
    <w:rsid w:val="0027301C"/>
    <w:rsid w:val="00273827"/>
    <w:rsid w:val="00273A6D"/>
    <w:rsid w:val="00273DF3"/>
    <w:rsid w:val="00274E21"/>
    <w:rsid w:val="00276209"/>
    <w:rsid w:val="002763BD"/>
    <w:rsid w:val="0027698D"/>
    <w:rsid w:val="00277163"/>
    <w:rsid w:val="0027778E"/>
    <w:rsid w:val="00277EEA"/>
    <w:rsid w:val="00280601"/>
    <w:rsid w:val="0028176B"/>
    <w:rsid w:val="00281836"/>
    <w:rsid w:val="00281A41"/>
    <w:rsid w:val="002829B4"/>
    <w:rsid w:val="002829FB"/>
    <w:rsid w:val="00283247"/>
    <w:rsid w:val="00284D39"/>
    <w:rsid w:val="00285098"/>
    <w:rsid w:val="00285780"/>
    <w:rsid w:val="002858F9"/>
    <w:rsid w:val="00286484"/>
    <w:rsid w:val="00286675"/>
    <w:rsid w:val="00290B24"/>
    <w:rsid w:val="00291606"/>
    <w:rsid w:val="00292644"/>
    <w:rsid w:val="002931B1"/>
    <w:rsid w:val="002931B5"/>
    <w:rsid w:val="00293F17"/>
    <w:rsid w:val="00294EC6"/>
    <w:rsid w:val="00295707"/>
    <w:rsid w:val="00295A81"/>
    <w:rsid w:val="00296139"/>
    <w:rsid w:val="002A1587"/>
    <w:rsid w:val="002A1C04"/>
    <w:rsid w:val="002A2A84"/>
    <w:rsid w:val="002A3931"/>
    <w:rsid w:val="002A39BA"/>
    <w:rsid w:val="002A39CD"/>
    <w:rsid w:val="002A3FDB"/>
    <w:rsid w:val="002A497D"/>
    <w:rsid w:val="002A4F04"/>
    <w:rsid w:val="002A6A0C"/>
    <w:rsid w:val="002A6CDA"/>
    <w:rsid w:val="002A6E19"/>
    <w:rsid w:val="002B131F"/>
    <w:rsid w:val="002B16EA"/>
    <w:rsid w:val="002B1C2E"/>
    <w:rsid w:val="002B2382"/>
    <w:rsid w:val="002B2C8C"/>
    <w:rsid w:val="002B45C3"/>
    <w:rsid w:val="002B48A7"/>
    <w:rsid w:val="002B49F8"/>
    <w:rsid w:val="002B4CC4"/>
    <w:rsid w:val="002B5DD0"/>
    <w:rsid w:val="002B5F3C"/>
    <w:rsid w:val="002B5F50"/>
    <w:rsid w:val="002B6F51"/>
    <w:rsid w:val="002B7B0E"/>
    <w:rsid w:val="002C1A19"/>
    <w:rsid w:val="002C1EDC"/>
    <w:rsid w:val="002C24F0"/>
    <w:rsid w:val="002C2DD7"/>
    <w:rsid w:val="002C3271"/>
    <w:rsid w:val="002C3916"/>
    <w:rsid w:val="002C480D"/>
    <w:rsid w:val="002C5C8A"/>
    <w:rsid w:val="002C7B45"/>
    <w:rsid w:val="002D08AB"/>
    <w:rsid w:val="002D24D7"/>
    <w:rsid w:val="002D25BA"/>
    <w:rsid w:val="002D3321"/>
    <w:rsid w:val="002D3672"/>
    <w:rsid w:val="002D448E"/>
    <w:rsid w:val="002D5171"/>
    <w:rsid w:val="002D5350"/>
    <w:rsid w:val="002D565F"/>
    <w:rsid w:val="002D5BB7"/>
    <w:rsid w:val="002D65C7"/>
    <w:rsid w:val="002D65F5"/>
    <w:rsid w:val="002D69EE"/>
    <w:rsid w:val="002D6C79"/>
    <w:rsid w:val="002D73A9"/>
    <w:rsid w:val="002D76BE"/>
    <w:rsid w:val="002E0ED6"/>
    <w:rsid w:val="002E158A"/>
    <w:rsid w:val="002E1A43"/>
    <w:rsid w:val="002E226F"/>
    <w:rsid w:val="002E2E9F"/>
    <w:rsid w:val="002E41DD"/>
    <w:rsid w:val="002E4960"/>
    <w:rsid w:val="002E4AEB"/>
    <w:rsid w:val="002E507E"/>
    <w:rsid w:val="002E5FD6"/>
    <w:rsid w:val="002E6214"/>
    <w:rsid w:val="002E6255"/>
    <w:rsid w:val="002E6EF8"/>
    <w:rsid w:val="002E7587"/>
    <w:rsid w:val="002E7D7E"/>
    <w:rsid w:val="002F0F7E"/>
    <w:rsid w:val="002F108D"/>
    <w:rsid w:val="002F14B5"/>
    <w:rsid w:val="002F18D8"/>
    <w:rsid w:val="002F2149"/>
    <w:rsid w:val="002F2ADC"/>
    <w:rsid w:val="002F2CEB"/>
    <w:rsid w:val="002F3770"/>
    <w:rsid w:val="002F3C22"/>
    <w:rsid w:val="002F49E3"/>
    <w:rsid w:val="002F59E8"/>
    <w:rsid w:val="002F6528"/>
    <w:rsid w:val="002F690A"/>
    <w:rsid w:val="002F7796"/>
    <w:rsid w:val="002F77D9"/>
    <w:rsid w:val="002F7AA3"/>
    <w:rsid w:val="00300080"/>
    <w:rsid w:val="003005A7"/>
    <w:rsid w:val="00301257"/>
    <w:rsid w:val="00302C03"/>
    <w:rsid w:val="00304D4A"/>
    <w:rsid w:val="00305AF1"/>
    <w:rsid w:val="00305DE7"/>
    <w:rsid w:val="00305ECD"/>
    <w:rsid w:val="0030630E"/>
    <w:rsid w:val="00306413"/>
    <w:rsid w:val="00306F4D"/>
    <w:rsid w:val="00307FD5"/>
    <w:rsid w:val="00310035"/>
    <w:rsid w:val="00311305"/>
    <w:rsid w:val="00312416"/>
    <w:rsid w:val="0031317F"/>
    <w:rsid w:val="00313851"/>
    <w:rsid w:val="00313CE2"/>
    <w:rsid w:val="0031680A"/>
    <w:rsid w:val="003171FE"/>
    <w:rsid w:val="00317BCF"/>
    <w:rsid w:val="00317EEB"/>
    <w:rsid w:val="00320A1A"/>
    <w:rsid w:val="00320D33"/>
    <w:rsid w:val="003213C8"/>
    <w:rsid w:val="0032220B"/>
    <w:rsid w:val="00322971"/>
    <w:rsid w:val="0032438E"/>
    <w:rsid w:val="00325B4F"/>
    <w:rsid w:val="00325CA7"/>
    <w:rsid w:val="00326344"/>
    <w:rsid w:val="00327431"/>
    <w:rsid w:val="00327798"/>
    <w:rsid w:val="00327AFD"/>
    <w:rsid w:val="00327D5A"/>
    <w:rsid w:val="00327DB0"/>
    <w:rsid w:val="00330436"/>
    <w:rsid w:val="0033076A"/>
    <w:rsid w:val="003311CC"/>
    <w:rsid w:val="0033133D"/>
    <w:rsid w:val="0033145A"/>
    <w:rsid w:val="00331513"/>
    <w:rsid w:val="003316B0"/>
    <w:rsid w:val="00331C06"/>
    <w:rsid w:val="0033215A"/>
    <w:rsid w:val="003321DF"/>
    <w:rsid w:val="003322D1"/>
    <w:rsid w:val="0033293F"/>
    <w:rsid w:val="00332A53"/>
    <w:rsid w:val="00333357"/>
    <w:rsid w:val="003335A0"/>
    <w:rsid w:val="003337C9"/>
    <w:rsid w:val="00333D76"/>
    <w:rsid w:val="00334849"/>
    <w:rsid w:val="00334C48"/>
    <w:rsid w:val="0033587C"/>
    <w:rsid w:val="00335D8F"/>
    <w:rsid w:val="00336A80"/>
    <w:rsid w:val="00336BE0"/>
    <w:rsid w:val="0034351A"/>
    <w:rsid w:val="003447B0"/>
    <w:rsid w:val="00345014"/>
    <w:rsid w:val="0034570B"/>
    <w:rsid w:val="0034573D"/>
    <w:rsid w:val="00345911"/>
    <w:rsid w:val="00346BBC"/>
    <w:rsid w:val="00346F0D"/>
    <w:rsid w:val="0034735F"/>
    <w:rsid w:val="0034763D"/>
    <w:rsid w:val="003477C3"/>
    <w:rsid w:val="0035073D"/>
    <w:rsid w:val="003507EF"/>
    <w:rsid w:val="00351456"/>
    <w:rsid w:val="00351935"/>
    <w:rsid w:val="00352343"/>
    <w:rsid w:val="003531FB"/>
    <w:rsid w:val="003537EF"/>
    <w:rsid w:val="00355CC1"/>
    <w:rsid w:val="003562C3"/>
    <w:rsid w:val="00356A66"/>
    <w:rsid w:val="00357972"/>
    <w:rsid w:val="00357D70"/>
    <w:rsid w:val="00360902"/>
    <w:rsid w:val="0036168A"/>
    <w:rsid w:val="00361BE8"/>
    <w:rsid w:val="003622DB"/>
    <w:rsid w:val="003624B7"/>
    <w:rsid w:val="00362763"/>
    <w:rsid w:val="00362999"/>
    <w:rsid w:val="00362C11"/>
    <w:rsid w:val="00363089"/>
    <w:rsid w:val="00363776"/>
    <w:rsid w:val="00363977"/>
    <w:rsid w:val="003642F7"/>
    <w:rsid w:val="003645AB"/>
    <w:rsid w:val="003649B3"/>
    <w:rsid w:val="00364B08"/>
    <w:rsid w:val="003662DC"/>
    <w:rsid w:val="0036677C"/>
    <w:rsid w:val="00367CF1"/>
    <w:rsid w:val="00367D91"/>
    <w:rsid w:val="00367ED3"/>
    <w:rsid w:val="003707BD"/>
    <w:rsid w:val="003707F8"/>
    <w:rsid w:val="003708DE"/>
    <w:rsid w:val="0037299E"/>
    <w:rsid w:val="00372BBB"/>
    <w:rsid w:val="003734FB"/>
    <w:rsid w:val="00373640"/>
    <w:rsid w:val="00373A9B"/>
    <w:rsid w:val="003750A7"/>
    <w:rsid w:val="003752DB"/>
    <w:rsid w:val="00376479"/>
    <w:rsid w:val="003766A5"/>
    <w:rsid w:val="003767FB"/>
    <w:rsid w:val="00380482"/>
    <w:rsid w:val="003805E9"/>
    <w:rsid w:val="003814DF"/>
    <w:rsid w:val="0038278F"/>
    <w:rsid w:val="0038337B"/>
    <w:rsid w:val="00383F42"/>
    <w:rsid w:val="00385048"/>
    <w:rsid w:val="00387268"/>
    <w:rsid w:val="00387AA2"/>
    <w:rsid w:val="0039023B"/>
    <w:rsid w:val="0039042D"/>
    <w:rsid w:val="0039057C"/>
    <w:rsid w:val="003907CE"/>
    <w:rsid w:val="00390FA6"/>
    <w:rsid w:val="00391B07"/>
    <w:rsid w:val="0039221D"/>
    <w:rsid w:val="003924B7"/>
    <w:rsid w:val="003930EF"/>
    <w:rsid w:val="00393FCC"/>
    <w:rsid w:val="00394275"/>
    <w:rsid w:val="003946E0"/>
    <w:rsid w:val="00395EC2"/>
    <w:rsid w:val="003964D9"/>
    <w:rsid w:val="00396A2F"/>
    <w:rsid w:val="00396ABD"/>
    <w:rsid w:val="00396D3C"/>
    <w:rsid w:val="00396F1F"/>
    <w:rsid w:val="00397A9A"/>
    <w:rsid w:val="003A00FB"/>
    <w:rsid w:val="003A0440"/>
    <w:rsid w:val="003A0718"/>
    <w:rsid w:val="003A11D3"/>
    <w:rsid w:val="003A1A43"/>
    <w:rsid w:val="003A2322"/>
    <w:rsid w:val="003A2429"/>
    <w:rsid w:val="003A2926"/>
    <w:rsid w:val="003A2CFB"/>
    <w:rsid w:val="003A2FF3"/>
    <w:rsid w:val="003A425D"/>
    <w:rsid w:val="003A4BC3"/>
    <w:rsid w:val="003A5773"/>
    <w:rsid w:val="003A57A4"/>
    <w:rsid w:val="003A59DD"/>
    <w:rsid w:val="003A5C24"/>
    <w:rsid w:val="003A6AEE"/>
    <w:rsid w:val="003A785E"/>
    <w:rsid w:val="003A787B"/>
    <w:rsid w:val="003A7B8F"/>
    <w:rsid w:val="003B01B1"/>
    <w:rsid w:val="003B183B"/>
    <w:rsid w:val="003B2480"/>
    <w:rsid w:val="003B2FB9"/>
    <w:rsid w:val="003B3545"/>
    <w:rsid w:val="003B41E6"/>
    <w:rsid w:val="003B4F80"/>
    <w:rsid w:val="003B5720"/>
    <w:rsid w:val="003B58EA"/>
    <w:rsid w:val="003B59C6"/>
    <w:rsid w:val="003B66B3"/>
    <w:rsid w:val="003B7E7F"/>
    <w:rsid w:val="003C084E"/>
    <w:rsid w:val="003C0DE3"/>
    <w:rsid w:val="003C11C3"/>
    <w:rsid w:val="003C11DF"/>
    <w:rsid w:val="003C13BD"/>
    <w:rsid w:val="003C17E3"/>
    <w:rsid w:val="003C21B1"/>
    <w:rsid w:val="003C2AA0"/>
    <w:rsid w:val="003C2F3A"/>
    <w:rsid w:val="003C3114"/>
    <w:rsid w:val="003C32D4"/>
    <w:rsid w:val="003C3516"/>
    <w:rsid w:val="003C36FC"/>
    <w:rsid w:val="003C3E5E"/>
    <w:rsid w:val="003C4F48"/>
    <w:rsid w:val="003C58BA"/>
    <w:rsid w:val="003C5A82"/>
    <w:rsid w:val="003C5B94"/>
    <w:rsid w:val="003C5DD5"/>
    <w:rsid w:val="003C5FC3"/>
    <w:rsid w:val="003C6CB2"/>
    <w:rsid w:val="003C726D"/>
    <w:rsid w:val="003D0063"/>
    <w:rsid w:val="003D0418"/>
    <w:rsid w:val="003D09BB"/>
    <w:rsid w:val="003D0D7E"/>
    <w:rsid w:val="003D0EB7"/>
    <w:rsid w:val="003D13A3"/>
    <w:rsid w:val="003D1499"/>
    <w:rsid w:val="003D1976"/>
    <w:rsid w:val="003D200E"/>
    <w:rsid w:val="003D224F"/>
    <w:rsid w:val="003D2346"/>
    <w:rsid w:val="003D24B6"/>
    <w:rsid w:val="003D2576"/>
    <w:rsid w:val="003D26D4"/>
    <w:rsid w:val="003D3767"/>
    <w:rsid w:val="003D3957"/>
    <w:rsid w:val="003D3DA4"/>
    <w:rsid w:val="003D4D83"/>
    <w:rsid w:val="003D5BCF"/>
    <w:rsid w:val="003D63B5"/>
    <w:rsid w:val="003D66ED"/>
    <w:rsid w:val="003D6CF3"/>
    <w:rsid w:val="003D7397"/>
    <w:rsid w:val="003D7505"/>
    <w:rsid w:val="003E0A2C"/>
    <w:rsid w:val="003E0F8D"/>
    <w:rsid w:val="003E202C"/>
    <w:rsid w:val="003E270F"/>
    <w:rsid w:val="003E28CF"/>
    <w:rsid w:val="003E2957"/>
    <w:rsid w:val="003E3FB6"/>
    <w:rsid w:val="003E45EC"/>
    <w:rsid w:val="003E4B0A"/>
    <w:rsid w:val="003E4FA7"/>
    <w:rsid w:val="003E561C"/>
    <w:rsid w:val="003E5909"/>
    <w:rsid w:val="003E635A"/>
    <w:rsid w:val="003E6930"/>
    <w:rsid w:val="003E6F88"/>
    <w:rsid w:val="003E7BAF"/>
    <w:rsid w:val="003F11F8"/>
    <w:rsid w:val="003F1487"/>
    <w:rsid w:val="003F22E0"/>
    <w:rsid w:val="003F3B44"/>
    <w:rsid w:val="003F432F"/>
    <w:rsid w:val="003F455B"/>
    <w:rsid w:val="003F4C56"/>
    <w:rsid w:val="003F5282"/>
    <w:rsid w:val="003F726A"/>
    <w:rsid w:val="003F73A0"/>
    <w:rsid w:val="003F75A3"/>
    <w:rsid w:val="003F7676"/>
    <w:rsid w:val="003F7D16"/>
    <w:rsid w:val="00400FD7"/>
    <w:rsid w:val="0040114A"/>
    <w:rsid w:val="004017A4"/>
    <w:rsid w:val="00401BF7"/>
    <w:rsid w:val="0040258C"/>
    <w:rsid w:val="004026F8"/>
    <w:rsid w:val="00402C30"/>
    <w:rsid w:val="00403684"/>
    <w:rsid w:val="004047CF"/>
    <w:rsid w:val="0040548E"/>
    <w:rsid w:val="0040570F"/>
    <w:rsid w:val="00405718"/>
    <w:rsid w:val="004058D9"/>
    <w:rsid w:val="00405CC2"/>
    <w:rsid w:val="00405E22"/>
    <w:rsid w:val="004072BC"/>
    <w:rsid w:val="00410FBD"/>
    <w:rsid w:val="00411166"/>
    <w:rsid w:val="00411BEF"/>
    <w:rsid w:val="00411FE5"/>
    <w:rsid w:val="00412748"/>
    <w:rsid w:val="00413249"/>
    <w:rsid w:val="004136CE"/>
    <w:rsid w:val="00414DEA"/>
    <w:rsid w:val="00415BB6"/>
    <w:rsid w:val="00416F7E"/>
    <w:rsid w:val="004206A2"/>
    <w:rsid w:val="00420877"/>
    <w:rsid w:val="004211E9"/>
    <w:rsid w:val="0042163A"/>
    <w:rsid w:val="00421CFF"/>
    <w:rsid w:val="00422069"/>
    <w:rsid w:val="00422BDC"/>
    <w:rsid w:val="00424B87"/>
    <w:rsid w:val="00425D9E"/>
    <w:rsid w:val="00427E55"/>
    <w:rsid w:val="0043013B"/>
    <w:rsid w:val="00430871"/>
    <w:rsid w:val="004316B7"/>
    <w:rsid w:val="00431A1E"/>
    <w:rsid w:val="00432781"/>
    <w:rsid w:val="004332E8"/>
    <w:rsid w:val="00434824"/>
    <w:rsid w:val="00436205"/>
    <w:rsid w:val="004363A4"/>
    <w:rsid w:val="004365FE"/>
    <w:rsid w:val="0043713B"/>
    <w:rsid w:val="004372A8"/>
    <w:rsid w:val="00437F4E"/>
    <w:rsid w:val="004400E5"/>
    <w:rsid w:val="004404E5"/>
    <w:rsid w:val="00440CB8"/>
    <w:rsid w:val="00441642"/>
    <w:rsid w:val="00441A62"/>
    <w:rsid w:val="00441A6E"/>
    <w:rsid w:val="00441BF2"/>
    <w:rsid w:val="00441F8B"/>
    <w:rsid w:val="0044241D"/>
    <w:rsid w:val="00442E83"/>
    <w:rsid w:val="0044364F"/>
    <w:rsid w:val="00443853"/>
    <w:rsid w:val="00443D1C"/>
    <w:rsid w:val="00443DBF"/>
    <w:rsid w:val="00443E39"/>
    <w:rsid w:val="00444026"/>
    <w:rsid w:val="0044409A"/>
    <w:rsid w:val="0044456B"/>
    <w:rsid w:val="00445EED"/>
    <w:rsid w:val="00447080"/>
    <w:rsid w:val="0044745A"/>
    <w:rsid w:val="00447A0D"/>
    <w:rsid w:val="00447AC6"/>
    <w:rsid w:val="004503F2"/>
    <w:rsid w:val="004510BC"/>
    <w:rsid w:val="00452B59"/>
    <w:rsid w:val="004541FE"/>
    <w:rsid w:val="004554B7"/>
    <w:rsid w:val="004555EA"/>
    <w:rsid w:val="00455CF1"/>
    <w:rsid w:val="00456235"/>
    <w:rsid w:val="004565FA"/>
    <w:rsid w:val="0045674F"/>
    <w:rsid w:val="00456AD4"/>
    <w:rsid w:val="00456CFE"/>
    <w:rsid w:val="00457193"/>
    <w:rsid w:val="00457B95"/>
    <w:rsid w:val="00457F29"/>
    <w:rsid w:val="00460601"/>
    <w:rsid w:val="0046159C"/>
    <w:rsid w:val="004631EF"/>
    <w:rsid w:val="004635B3"/>
    <w:rsid w:val="00463965"/>
    <w:rsid w:val="00464156"/>
    <w:rsid w:val="00464BCD"/>
    <w:rsid w:val="00464CA8"/>
    <w:rsid w:val="00464DD6"/>
    <w:rsid w:val="00465298"/>
    <w:rsid w:val="004670D7"/>
    <w:rsid w:val="00467C7D"/>
    <w:rsid w:val="00467F69"/>
    <w:rsid w:val="00470A79"/>
    <w:rsid w:val="00471859"/>
    <w:rsid w:val="00472028"/>
    <w:rsid w:val="0047273F"/>
    <w:rsid w:val="00472939"/>
    <w:rsid w:val="00472A75"/>
    <w:rsid w:val="00472F85"/>
    <w:rsid w:val="00473C69"/>
    <w:rsid w:val="00473DB1"/>
    <w:rsid w:val="004740A7"/>
    <w:rsid w:val="0047410C"/>
    <w:rsid w:val="00474616"/>
    <w:rsid w:val="00474B67"/>
    <w:rsid w:val="00475332"/>
    <w:rsid w:val="00476692"/>
    <w:rsid w:val="004766D8"/>
    <w:rsid w:val="00476F39"/>
    <w:rsid w:val="00477589"/>
    <w:rsid w:val="004810E4"/>
    <w:rsid w:val="004813F9"/>
    <w:rsid w:val="00481A17"/>
    <w:rsid w:val="00481C53"/>
    <w:rsid w:val="00481DD1"/>
    <w:rsid w:val="004836EE"/>
    <w:rsid w:val="00483928"/>
    <w:rsid w:val="004847DA"/>
    <w:rsid w:val="0048492E"/>
    <w:rsid w:val="00484DBE"/>
    <w:rsid w:val="00484F56"/>
    <w:rsid w:val="00485E89"/>
    <w:rsid w:val="00485F82"/>
    <w:rsid w:val="004864A6"/>
    <w:rsid w:val="004874C4"/>
    <w:rsid w:val="004879CF"/>
    <w:rsid w:val="00490D79"/>
    <w:rsid w:val="00491319"/>
    <w:rsid w:val="0049141D"/>
    <w:rsid w:val="00491A5F"/>
    <w:rsid w:val="00491F34"/>
    <w:rsid w:val="00492294"/>
    <w:rsid w:val="00494570"/>
    <w:rsid w:val="004947E0"/>
    <w:rsid w:val="00494A56"/>
    <w:rsid w:val="00494CD2"/>
    <w:rsid w:val="00494FCC"/>
    <w:rsid w:val="0049542A"/>
    <w:rsid w:val="00495508"/>
    <w:rsid w:val="0049594D"/>
    <w:rsid w:val="00495C7E"/>
    <w:rsid w:val="00495D05"/>
    <w:rsid w:val="00496116"/>
    <w:rsid w:val="004975FD"/>
    <w:rsid w:val="004A054F"/>
    <w:rsid w:val="004A05CF"/>
    <w:rsid w:val="004A063D"/>
    <w:rsid w:val="004A19F8"/>
    <w:rsid w:val="004A204B"/>
    <w:rsid w:val="004A25FC"/>
    <w:rsid w:val="004A35BF"/>
    <w:rsid w:val="004A3D96"/>
    <w:rsid w:val="004A4B01"/>
    <w:rsid w:val="004A645A"/>
    <w:rsid w:val="004A6D4B"/>
    <w:rsid w:val="004A7BE1"/>
    <w:rsid w:val="004B022E"/>
    <w:rsid w:val="004B0605"/>
    <w:rsid w:val="004B0F3F"/>
    <w:rsid w:val="004B1264"/>
    <w:rsid w:val="004B1C61"/>
    <w:rsid w:val="004B1D75"/>
    <w:rsid w:val="004B1E85"/>
    <w:rsid w:val="004B2055"/>
    <w:rsid w:val="004B3799"/>
    <w:rsid w:val="004B3C47"/>
    <w:rsid w:val="004B4EBF"/>
    <w:rsid w:val="004B5829"/>
    <w:rsid w:val="004B6ADE"/>
    <w:rsid w:val="004B6D08"/>
    <w:rsid w:val="004B6D13"/>
    <w:rsid w:val="004B76A5"/>
    <w:rsid w:val="004B77AD"/>
    <w:rsid w:val="004C080A"/>
    <w:rsid w:val="004C09DA"/>
    <w:rsid w:val="004C2131"/>
    <w:rsid w:val="004C227E"/>
    <w:rsid w:val="004C2843"/>
    <w:rsid w:val="004C3AB0"/>
    <w:rsid w:val="004C3B95"/>
    <w:rsid w:val="004C3DE1"/>
    <w:rsid w:val="004C4D2F"/>
    <w:rsid w:val="004C6DD1"/>
    <w:rsid w:val="004C7265"/>
    <w:rsid w:val="004D0297"/>
    <w:rsid w:val="004D0309"/>
    <w:rsid w:val="004D078B"/>
    <w:rsid w:val="004D0841"/>
    <w:rsid w:val="004D1484"/>
    <w:rsid w:val="004D23E1"/>
    <w:rsid w:val="004D26E4"/>
    <w:rsid w:val="004D28C4"/>
    <w:rsid w:val="004D359A"/>
    <w:rsid w:val="004D4E76"/>
    <w:rsid w:val="004D5056"/>
    <w:rsid w:val="004D5C20"/>
    <w:rsid w:val="004D5CA6"/>
    <w:rsid w:val="004D5D6A"/>
    <w:rsid w:val="004D5F4E"/>
    <w:rsid w:val="004D72F7"/>
    <w:rsid w:val="004D7766"/>
    <w:rsid w:val="004D7A57"/>
    <w:rsid w:val="004E0105"/>
    <w:rsid w:val="004E01D5"/>
    <w:rsid w:val="004E0862"/>
    <w:rsid w:val="004E1890"/>
    <w:rsid w:val="004E1FCA"/>
    <w:rsid w:val="004E27C3"/>
    <w:rsid w:val="004E3DB4"/>
    <w:rsid w:val="004E5272"/>
    <w:rsid w:val="004E53B0"/>
    <w:rsid w:val="004E54F9"/>
    <w:rsid w:val="004E6D92"/>
    <w:rsid w:val="004E75DE"/>
    <w:rsid w:val="004E78AE"/>
    <w:rsid w:val="004F053F"/>
    <w:rsid w:val="004F0622"/>
    <w:rsid w:val="004F0A77"/>
    <w:rsid w:val="004F10FF"/>
    <w:rsid w:val="004F1F40"/>
    <w:rsid w:val="004F2058"/>
    <w:rsid w:val="004F2591"/>
    <w:rsid w:val="004F2913"/>
    <w:rsid w:val="004F2D27"/>
    <w:rsid w:val="004F2D50"/>
    <w:rsid w:val="004F2F73"/>
    <w:rsid w:val="004F302E"/>
    <w:rsid w:val="004F419D"/>
    <w:rsid w:val="004F41DB"/>
    <w:rsid w:val="004F49A2"/>
    <w:rsid w:val="004F4D4B"/>
    <w:rsid w:val="004F5FBF"/>
    <w:rsid w:val="004F6347"/>
    <w:rsid w:val="004F63B3"/>
    <w:rsid w:val="004F6D7A"/>
    <w:rsid w:val="004F6DD4"/>
    <w:rsid w:val="004F73EF"/>
    <w:rsid w:val="004F7E9E"/>
    <w:rsid w:val="00500AA8"/>
    <w:rsid w:val="0050169A"/>
    <w:rsid w:val="00501F3D"/>
    <w:rsid w:val="00501FD1"/>
    <w:rsid w:val="005021A8"/>
    <w:rsid w:val="00502A35"/>
    <w:rsid w:val="00502EAC"/>
    <w:rsid w:val="0050318B"/>
    <w:rsid w:val="005031F6"/>
    <w:rsid w:val="00503B15"/>
    <w:rsid w:val="00503CBF"/>
    <w:rsid w:val="005046C9"/>
    <w:rsid w:val="00504FA1"/>
    <w:rsid w:val="00505BC7"/>
    <w:rsid w:val="00505C36"/>
    <w:rsid w:val="00505CFF"/>
    <w:rsid w:val="00506834"/>
    <w:rsid w:val="00506B65"/>
    <w:rsid w:val="0050722D"/>
    <w:rsid w:val="00507412"/>
    <w:rsid w:val="005079DB"/>
    <w:rsid w:val="00507FC7"/>
    <w:rsid w:val="00510061"/>
    <w:rsid w:val="00510604"/>
    <w:rsid w:val="0051082B"/>
    <w:rsid w:val="00511B5B"/>
    <w:rsid w:val="0051263F"/>
    <w:rsid w:val="00512B3F"/>
    <w:rsid w:val="00513678"/>
    <w:rsid w:val="005139CA"/>
    <w:rsid w:val="005148FA"/>
    <w:rsid w:val="00517431"/>
    <w:rsid w:val="00517865"/>
    <w:rsid w:val="00517B47"/>
    <w:rsid w:val="00520774"/>
    <w:rsid w:val="0052083C"/>
    <w:rsid w:val="00520E19"/>
    <w:rsid w:val="0052108B"/>
    <w:rsid w:val="005212CC"/>
    <w:rsid w:val="00521A4B"/>
    <w:rsid w:val="005223F7"/>
    <w:rsid w:val="00522489"/>
    <w:rsid w:val="00524E06"/>
    <w:rsid w:val="00524FEF"/>
    <w:rsid w:val="0052506A"/>
    <w:rsid w:val="0052562E"/>
    <w:rsid w:val="005258B8"/>
    <w:rsid w:val="005259B1"/>
    <w:rsid w:val="005261E9"/>
    <w:rsid w:val="005274A0"/>
    <w:rsid w:val="005275DA"/>
    <w:rsid w:val="005310C9"/>
    <w:rsid w:val="0053157C"/>
    <w:rsid w:val="00531859"/>
    <w:rsid w:val="00531C2C"/>
    <w:rsid w:val="00532507"/>
    <w:rsid w:val="005367EB"/>
    <w:rsid w:val="00536853"/>
    <w:rsid w:val="005369D5"/>
    <w:rsid w:val="00537F43"/>
    <w:rsid w:val="0054215E"/>
    <w:rsid w:val="00543DB0"/>
    <w:rsid w:val="00543DB2"/>
    <w:rsid w:val="00543F88"/>
    <w:rsid w:val="00545F59"/>
    <w:rsid w:val="00550C3A"/>
    <w:rsid w:val="00550F0F"/>
    <w:rsid w:val="005518E5"/>
    <w:rsid w:val="00551A3F"/>
    <w:rsid w:val="005525A3"/>
    <w:rsid w:val="0055338E"/>
    <w:rsid w:val="00553968"/>
    <w:rsid w:val="00553B4B"/>
    <w:rsid w:val="00554233"/>
    <w:rsid w:val="005542E1"/>
    <w:rsid w:val="0055463D"/>
    <w:rsid w:val="005552DF"/>
    <w:rsid w:val="00555C44"/>
    <w:rsid w:val="00556089"/>
    <w:rsid w:val="00557141"/>
    <w:rsid w:val="0055777F"/>
    <w:rsid w:val="005606F2"/>
    <w:rsid w:val="0056113D"/>
    <w:rsid w:val="00561606"/>
    <w:rsid w:val="005619BE"/>
    <w:rsid w:val="00562749"/>
    <w:rsid w:val="00562C41"/>
    <w:rsid w:val="005633E6"/>
    <w:rsid w:val="00563E7C"/>
    <w:rsid w:val="00564C39"/>
    <w:rsid w:val="00564E11"/>
    <w:rsid w:val="00564FD3"/>
    <w:rsid w:val="0056541C"/>
    <w:rsid w:val="00565482"/>
    <w:rsid w:val="00565EEB"/>
    <w:rsid w:val="0056645D"/>
    <w:rsid w:val="00566949"/>
    <w:rsid w:val="0056794C"/>
    <w:rsid w:val="0057008F"/>
    <w:rsid w:val="00571C02"/>
    <w:rsid w:val="00571E38"/>
    <w:rsid w:val="0057211F"/>
    <w:rsid w:val="00572249"/>
    <w:rsid w:val="005724F1"/>
    <w:rsid w:val="00572DEF"/>
    <w:rsid w:val="00572EAF"/>
    <w:rsid w:val="00573865"/>
    <w:rsid w:val="00573AF6"/>
    <w:rsid w:val="005761BB"/>
    <w:rsid w:val="0057634A"/>
    <w:rsid w:val="0057639C"/>
    <w:rsid w:val="00576C2B"/>
    <w:rsid w:val="00576D4D"/>
    <w:rsid w:val="005775F0"/>
    <w:rsid w:val="0057788A"/>
    <w:rsid w:val="00577A12"/>
    <w:rsid w:val="00580707"/>
    <w:rsid w:val="00580874"/>
    <w:rsid w:val="0058109A"/>
    <w:rsid w:val="00581666"/>
    <w:rsid w:val="00582008"/>
    <w:rsid w:val="00582396"/>
    <w:rsid w:val="00582FC9"/>
    <w:rsid w:val="00583059"/>
    <w:rsid w:val="005831F2"/>
    <w:rsid w:val="00583B13"/>
    <w:rsid w:val="005847A7"/>
    <w:rsid w:val="005849CF"/>
    <w:rsid w:val="00584ACB"/>
    <w:rsid w:val="00585ED9"/>
    <w:rsid w:val="0058614F"/>
    <w:rsid w:val="00586878"/>
    <w:rsid w:val="00590431"/>
    <w:rsid w:val="00590C63"/>
    <w:rsid w:val="005928AB"/>
    <w:rsid w:val="00593023"/>
    <w:rsid w:val="00593D57"/>
    <w:rsid w:val="005944A6"/>
    <w:rsid w:val="005958D7"/>
    <w:rsid w:val="00596795"/>
    <w:rsid w:val="00596AAC"/>
    <w:rsid w:val="0059760D"/>
    <w:rsid w:val="005A0121"/>
    <w:rsid w:val="005A0E72"/>
    <w:rsid w:val="005A1136"/>
    <w:rsid w:val="005A20C2"/>
    <w:rsid w:val="005A233F"/>
    <w:rsid w:val="005A2CAC"/>
    <w:rsid w:val="005A2EA4"/>
    <w:rsid w:val="005A49AE"/>
    <w:rsid w:val="005A5426"/>
    <w:rsid w:val="005A57B4"/>
    <w:rsid w:val="005A58B1"/>
    <w:rsid w:val="005A5E3D"/>
    <w:rsid w:val="005A63D8"/>
    <w:rsid w:val="005A695B"/>
    <w:rsid w:val="005A69F2"/>
    <w:rsid w:val="005B0A0C"/>
    <w:rsid w:val="005B16FA"/>
    <w:rsid w:val="005B18AB"/>
    <w:rsid w:val="005B1D66"/>
    <w:rsid w:val="005B1E29"/>
    <w:rsid w:val="005B34FC"/>
    <w:rsid w:val="005B4BEA"/>
    <w:rsid w:val="005B5E51"/>
    <w:rsid w:val="005B64A8"/>
    <w:rsid w:val="005B69CA"/>
    <w:rsid w:val="005B6DD5"/>
    <w:rsid w:val="005B746B"/>
    <w:rsid w:val="005B7923"/>
    <w:rsid w:val="005B7B75"/>
    <w:rsid w:val="005C04B8"/>
    <w:rsid w:val="005C1455"/>
    <w:rsid w:val="005C1891"/>
    <w:rsid w:val="005C18AC"/>
    <w:rsid w:val="005C2465"/>
    <w:rsid w:val="005C257E"/>
    <w:rsid w:val="005C39D6"/>
    <w:rsid w:val="005C4EDD"/>
    <w:rsid w:val="005C51FD"/>
    <w:rsid w:val="005C5BCC"/>
    <w:rsid w:val="005C6004"/>
    <w:rsid w:val="005C7A85"/>
    <w:rsid w:val="005D0012"/>
    <w:rsid w:val="005D059C"/>
    <w:rsid w:val="005D0F86"/>
    <w:rsid w:val="005D10EC"/>
    <w:rsid w:val="005D1CD6"/>
    <w:rsid w:val="005D20C6"/>
    <w:rsid w:val="005D26AD"/>
    <w:rsid w:val="005D2B4B"/>
    <w:rsid w:val="005D4647"/>
    <w:rsid w:val="005D4D56"/>
    <w:rsid w:val="005D4DC4"/>
    <w:rsid w:val="005D5602"/>
    <w:rsid w:val="005D5ED6"/>
    <w:rsid w:val="005D7003"/>
    <w:rsid w:val="005E03AF"/>
    <w:rsid w:val="005E05F0"/>
    <w:rsid w:val="005E0918"/>
    <w:rsid w:val="005E0983"/>
    <w:rsid w:val="005E2227"/>
    <w:rsid w:val="005E3C17"/>
    <w:rsid w:val="005E461E"/>
    <w:rsid w:val="005E46E4"/>
    <w:rsid w:val="005E49DA"/>
    <w:rsid w:val="005E5153"/>
    <w:rsid w:val="005E52A2"/>
    <w:rsid w:val="005E5627"/>
    <w:rsid w:val="005E5853"/>
    <w:rsid w:val="005E5DB2"/>
    <w:rsid w:val="005E5E01"/>
    <w:rsid w:val="005E5F55"/>
    <w:rsid w:val="005E6EA7"/>
    <w:rsid w:val="005E6EBC"/>
    <w:rsid w:val="005E731A"/>
    <w:rsid w:val="005E77DD"/>
    <w:rsid w:val="005F0165"/>
    <w:rsid w:val="005F01CB"/>
    <w:rsid w:val="005F1F43"/>
    <w:rsid w:val="005F3582"/>
    <w:rsid w:val="005F394E"/>
    <w:rsid w:val="005F441F"/>
    <w:rsid w:val="005F46D5"/>
    <w:rsid w:val="005F4A58"/>
    <w:rsid w:val="005F574D"/>
    <w:rsid w:val="005F6241"/>
    <w:rsid w:val="005F6C73"/>
    <w:rsid w:val="005F6CFB"/>
    <w:rsid w:val="005F757A"/>
    <w:rsid w:val="005F7841"/>
    <w:rsid w:val="005F7AE5"/>
    <w:rsid w:val="005F7C27"/>
    <w:rsid w:val="005F7C99"/>
    <w:rsid w:val="00600B8D"/>
    <w:rsid w:val="00600D7E"/>
    <w:rsid w:val="00601FFF"/>
    <w:rsid w:val="0060284C"/>
    <w:rsid w:val="00602882"/>
    <w:rsid w:val="00602953"/>
    <w:rsid w:val="00602A83"/>
    <w:rsid w:val="00604894"/>
    <w:rsid w:val="00604CDF"/>
    <w:rsid w:val="006052C7"/>
    <w:rsid w:val="00605634"/>
    <w:rsid w:val="006059F7"/>
    <w:rsid w:val="00605A8E"/>
    <w:rsid w:val="006070D0"/>
    <w:rsid w:val="006075F0"/>
    <w:rsid w:val="006079B6"/>
    <w:rsid w:val="006101A7"/>
    <w:rsid w:val="00610660"/>
    <w:rsid w:val="00610D74"/>
    <w:rsid w:val="00610FE8"/>
    <w:rsid w:val="00611BB9"/>
    <w:rsid w:val="006128C5"/>
    <w:rsid w:val="00612F66"/>
    <w:rsid w:val="006135D2"/>
    <w:rsid w:val="00613802"/>
    <w:rsid w:val="006143BD"/>
    <w:rsid w:val="006149C3"/>
    <w:rsid w:val="00614CFF"/>
    <w:rsid w:val="006153F0"/>
    <w:rsid w:val="0061547F"/>
    <w:rsid w:val="0061580B"/>
    <w:rsid w:val="00615A26"/>
    <w:rsid w:val="00616FAB"/>
    <w:rsid w:val="006175EE"/>
    <w:rsid w:val="00617B37"/>
    <w:rsid w:val="0062041D"/>
    <w:rsid w:val="0062086F"/>
    <w:rsid w:val="00621050"/>
    <w:rsid w:val="00621407"/>
    <w:rsid w:val="00621577"/>
    <w:rsid w:val="00621DD0"/>
    <w:rsid w:val="0062222D"/>
    <w:rsid w:val="00622843"/>
    <w:rsid w:val="006231BC"/>
    <w:rsid w:val="006241C0"/>
    <w:rsid w:val="00624A47"/>
    <w:rsid w:val="00624D6F"/>
    <w:rsid w:val="00624EA7"/>
    <w:rsid w:val="006258A1"/>
    <w:rsid w:val="00626245"/>
    <w:rsid w:val="006264B8"/>
    <w:rsid w:val="006265F0"/>
    <w:rsid w:val="0062734F"/>
    <w:rsid w:val="00627BFB"/>
    <w:rsid w:val="006312A4"/>
    <w:rsid w:val="006318C0"/>
    <w:rsid w:val="0063192B"/>
    <w:rsid w:val="00632B73"/>
    <w:rsid w:val="00633200"/>
    <w:rsid w:val="006334F0"/>
    <w:rsid w:val="00633FD0"/>
    <w:rsid w:val="00634D8A"/>
    <w:rsid w:val="006350B3"/>
    <w:rsid w:val="00635470"/>
    <w:rsid w:val="006356C9"/>
    <w:rsid w:val="006401B9"/>
    <w:rsid w:val="00640402"/>
    <w:rsid w:val="00640F98"/>
    <w:rsid w:val="0064171B"/>
    <w:rsid w:val="00641A52"/>
    <w:rsid w:val="00642407"/>
    <w:rsid w:val="0064253F"/>
    <w:rsid w:val="006425E9"/>
    <w:rsid w:val="00642964"/>
    <w:rsid w:val="006433F8"/>
    <w:rsid w:val="00643435"/>
    <w:rsid w:val="006442D7"/>
    <w:rsid w:val="00644CC8"/>
    <w:rsid w:val="0064591F"/>
    <w:rsid w:val="00645AEA"/>
    <w:rsid w:val="00646351"/>
    <w:rsid w:val="006468A6"/>
    <w:rsid w:val="0064715A"/>
    <w:rsid w:val="006500DC"/>
    <w:rsid w:val="00650FEE"/>
    <w:rsid w:val="00651E17"/>
    <w:rsid w:val="006524B6"/>
    <w:rsid w:val="0065341B"/>
    <w:rsid w:val="00653577"/>
    <w:rsid w:val="00653ADD"/>
    <w:rsid w:val="00653DCC"/>
    <w:rsid w:val="00653E3D"/>
    <w:rsid w:val="0065484D"/>
    <w:rsid w:val="006559D6"/>
    <w:rsid w:val="00655D36"/>
    <w:rsid w:val="006568A2"/>
    <w:rsid w:val="00656D54"/>
    <w:rsid w:val="006578E4"/>
    <w:rsid w:val="0066025F"/>
    <w:rsid w:val="00661D12"/>
    <w:rsid w:val="00661F3C"/>
    <w:rsid w:val="006630CE"/>
    <w:rsid w:val="006636AA"/>
    <w:rsid w:val="00663DD5"/>
    <w:rsid w:val="00664418"/>
    <w:rsid w:val="00664445"/>
    <w:rsid w:val="00664A15"/>
    <w:rsid w:val="00664E17"/>
    <w:rsid w:val="00667221"/>
    <w:rsid w:val="006676C5"/>
    <w:rsid w:val="006702D8"/>
    <w:rsid w:val="00670DEA"/>
    <w:rsid w:val="00670E43"/>
    <w:rsid w:val="00672F99"/>
    <w:rsid w:val="00673741"/>
    <w:rsid w:val="00673A9E"/>
    <w:rsid w:val="006747A5"/>
    <w:rsid w:val="00674CBD"/>
    <w:rsid w:val="0067533F"/>
    <w:rsid w:val="00675C4B"/>
    <w:rsid w:val="00676A5B"/>
    <w:rsid w:val="00676DAB"/>
    <w:rsid w:val="00677598"/>
    <w:rsid w:val="00680054"/>
    <w:rsid w:val="00680B96"/>
    <w:rsid w:val="00682792"/>
    <w:rsid w:val="006827EB"/>
    <w:rsid w:val="00683210"/>
    <w:rsid w:val="00683445"/>
    <w:rsid w:val="006841B1"/>
    <w:rsid w:val="00685913"/>
    <w:rsid w:val="00685F37"/>
    <w:rsid w:val="00685FF2"/>
    <w:rsid w:val="006869CA"/>
    <w:rsid w:val="00686F7A"/>
    <w:rsid w:val="0069041A"/>
    <w:rsid w:val="00690D8E"/>
    <w:rsid w:val="00691FFB"/>
    <w:rsid w:val="006936B3"/>
    <w:rsid w:val="0069384C"/>
    <w:rsid w:val="00693B96"/>
    <w:rsid w:val="00694C85"/>
    <w:rsid w:val="00694E57"/>
    <w:rsid w:val="0069599F"/>
    <w:rsid w:val="00695D0C"/>
    <w:rsid w:val="006960B0"/>
    <w:rsid w:val="006962D9"/>
    <w:rsid w:val="006979F3"/>
    <w:rsid w:val="006A0DFE"/>
    <w:rsid w:val="006A1921"/>
    <w:rsid w:val="006A1D25"/>
    <w:rsid w:val="006A1DEC"/>
    <w:rsid w:val="006A2179"/>
    <w:rsid w:val="006A235D"/>
    <w:rsid w:val="006A272B"/>
    <w:rsid w:val="006A2802"/>
    <w:rsid w:val="006A2AE9"/>
    <w:rsid w:val="006A32CA"/>
    <w:rsid w:val="006A3B4C"/>
    <w:rsid w:val="006A48CF"/>
    <w:rsid w:val="006A51ED"/>
    <w:rsid w:val="006A52C0"/>
    <w:rsid w:val="006A5D16"/>
    <w:rsid w:val="006A5EFD"/>
    <w:rsid w:val="006A6310"/>
    <w:rsid w:val="006A6E5E"/>
    <w:rsid w:val="006A7032"/>
    <w:rsid w:val="006A71D4"/>
    <w:rsid w:val="006A750B"/>
    <w:rsid w:val="006B2946"/>
    <w:rsid w:val="006B3396"/>
    <w:rsid w:val="006B36D8"/>
    <w:rsid w:val="006B382B"/>
    <w:rsid w:val="006B4250"/>
    <w:rsid w:val="006B50A1"/>
    <w:rsid w:val="006B5766"/>
    <w:rsid w:val="006B5C51"/>
    <w:rsid w:val="006B765D"/>
    <w:rsid w:val="006B7D4E"/>
    <w:rsid w:val="006C20E9"/>
    <w:rsid w:val="006C2374"/>
    <w:rsid w:val="006C2B31"/>
    <w:rsid w:val="006C2CE8"/>
    <w:rsid w:val="006C45DE"/>
    <w:rsid w:val="006C4615"/>
    <w:rsid w:val="006C49D3"/>
    <w:rsid w:val="006C619C"/>
    <w:rsid w:val="006C63D5"/>
    <w:rsid w:val="006C6B3F"/>
    <w:rsid w:val="006C7597"/>
    <w:rsid w:val="006C77BC"/>
    <w:rsid w:val="006D064B"/>
    <w:rsid w:val="006D07B2"/>
    <w:rsid w:val="006D12A0"/>
    <w:rsid w:val="006D141F"/>
    <w:rsid w:val="006D2099"/>
    <w:rsid w:val="006D2646"/>
    <w:rsid w:val="006D352B"/>
    <w:rsid w:val="006D3E15"/>
    <w:rsid w:val="006D3F47"/>
    <w:rsid w:val="006D4229"/>
    <w:rsid w:val="006D46D4"/>
    <w:rsid w:val="006D5BCA"/>
    <w:rsid w:val="006D728C"/>
    <w:rsid w:val="006D7294"/>
    <w:rsid w:val="006D7354"/>
    <w:rsid w:val="006E0DE4"/>
    <w:rsid w:val="006E1784"/>
    <w:rsid w:val="006E2392"/>
    <w:rsid w:val="006E2AC5"/>
    <w:rsid w:val="006E2C3A"/>
    <w:rsid w:val="006E2E85"/>
    <w:rsid w:val="006E316E"/>
    <w:rsid w:val="006E39D4"/>
    <w:rsid w:val="006E46F1"/>
    <w:rsid w:val="006E5E1A"/>
    <w:rsid w:val="006E70AA"/>
    <w:rsid w:val="006E7B06"/>
    <w:rsid w:val="006F09B5"/>
    <w:rsid w:val="006F0C64"/>
    <w:rsid w:val="006F2A62"/>
    <w:rsid w:val="006F311D"/>
    <w:rsid w:val="006F3936"/>
    <w:rsid w:val="006F447E"/>
    <w:rsid w:val="006F5BB0"/>
    <w:rsid w:val="006F5C48"/>
    <w:rsid w:val="006F5EB9"/>
    <w:rsid w:val="006F77E4"/>
    <w:rsid w:val="006F7B37"/>
    <w:rsid w:val="00700C08"/>
    <w:rsid w:val="00701050"/>
    <w:rsid w:val="00701AD2"/>
    <w:rsid w:val="00701AFC"/>
    <w:rsid w:val="007028BC"/>
    <w:rsid w:val="0070330B"/>
    <w:rsid w:val="0070356E"/>
    <w:rsid w:val="007035EB"/>
    <w:rsid w:val="00703E09"/>
    <w:rsid w:val="0070471B"/>
    <w:rsid w:val="00704875"/>
    <w:rsid w:val="00704F9B"/>
    <w:rsid w:val="0070532B"/>
    <w:rsid w:val="007056E5"/>
    <w:rsid w:val="00706882"/>
    <w:rsid w:val="007101E5"/>
    <w:rsid w:val="007109F9"/>
    <w:rsid w:val="00711360"/>
    <w:rsid w:val="007115DB"/>
    <w:rsid w:val="007119A9"/>
    <w:rsid w:val="00711A0F"/>
    <w:rsid w:val="00711DD6"/>
    <w:rsid w:val="00712009"/>
    <w:rsid w:val="00712358"/>
    <w:rsid w:val="00713943"/>
    <w:rsid w:val="007140F8"/>
    <w:rsid w:val="007141BA"/>
    <w:rsid w:val="007149E6"/>
    <w:rsid w:val="00714BC4"/>
    <w:rsid w:val="00714E9D"/>
    <w:rsid w:val="00714F4B"/>
    <w:rsid w:val="00715806"/>
    <w:rsid w:val="007158F4"/>
    <w:rsid w:val="00716141"/>
    <w:rsid w:val="0071646A"/>
    <w:rsid w:val="00717307"/>
    <w:rsid w:val="00720378"/>
    <w:rsid w:val="00721219"/>
    <w:rsid w:val="00722BB8"/>
    <w:rsid w:val="0072375C"/>
    <w:rsid w:val="00724840"/>
    <w:rsid w:val="00724ED8"/>
    <w:rsid w:val="007250F3"/>
    <w:rsid w:val="0072522B"/>
    <w:rsid w:val="0072561D"/>
    <w:rsid w:val="00726F6E"/>
    <w:rsid w:val="007274D0"/>
    <w:rsid w:val="00730ADE"/>
    <w:rsid w:val="00730EB1"/>
    <w:rsid w:val="0073136F"/>
    <w:rsid w:val="007317B2"/>
    <w:rsid w:val="0073269B"/>
    <w:rsid w:val="0073335B"/>
    <w:rsid w:val="00733EAE"/>
    <w:rsid w:val="00734DF6"/>
    <w:rsid w:val="00735091"/>
    <w:rsid w:val="00736FEC"/>
    <w:rsid w:val="00737482"/>
    <w:rsid w:val="00737D96"/>
    <w:rsid w:val="00740846"/>
    <w:rsid w:val="007408D7"/>
    <w:rsid w:val="00741107"/>
    <w:rsid w:val="00741EFA"/>
    <w:rsid w:val="00742059"/>
    <w:rsid w:val="00742311"/>
    <w:rsid w:val="0074256F"/>
    <w:rsid w:val="007440A6"/>
    <w:rsid w:val="007443DB"/>
    <w:rsid w:val="0074470E"/>
    <w:rsid w:val="00745229"/>
    <w:rsid w:val="00745738"/>
    <w:rsid w:val="00746BE1"/>
    <w:rsid w:val="00746F14"/>
    <w:rsid w:val="00747A6D"/>
    <w:rsid w:val="00747F0D"/>
    <w:rsid w:val="00747F7C"/>
    <w:rsid w:val="007515A0"/>
    <w:rsid w:val="007517FE"/>
    <w:rsid w:val="00751900"/>
    <w:rsid w:val="00752143"/>
    <w:rsid w:val="007529B9"/>
    <w:rsid w:val="0075376A"/>
    <w:rsid w:val="00754320"/>
    <w:rsid w:val="007543B2"/>
    <w:rsid w:val="007549A7"/>
    <w:rsid w:val="00755C85"/>
    <w:rsid w:val="00755F40"/>
    <w:rsid w:val="007568F7"/>
    <w:rsid w:val="00756926"/>
    <w:rsid w:val="00756AA0"/>
    <w:rsid w:val="00756DCD"/>
    <w:rsid w:val="0075776F"/>
    <w:rsid w:val="00757FE3"/>
    <w:rsid w:val="00761383"/>
    <w:rsid w:val="0076171B"/>
    <w:rsid w:val="00761CE5"/>
    <w:rsid w:val="00761F4B"/>
    <w:rsid w:val="00762046"/>
    <w:rsid w:val="0076229E"/>
    <w:rsid w:val="00763027"/>
    <w:rsid w:val="00763D0C"/>
    <w:rsid w:val="00764318"/>
    <w:rsid w:val="007648B2"/>
    <w:rsid w:val="007651B9"/>
    <w:rsid w:val="00765FAA"/>
    <w:rsid w:val="0076613E"/>
    <w:rsid w:val="0076653E"/>
    <w:rsid w:val="00766FF8"/>
    <w:rsid w:val="007674B3"/>
    <w:rsid w:val="00767514"/>
    <w:rsid w:val="00767B1B"/>
    <w:rsid w:val="00767E9B"/>
    <w:rsid w:val="007706E4"/>
    <w:rsid w:val="00770A98"/>
    <w:rsid w:val="00771660"/>
    <w:rsid w:val="007738D9"/>
    <w:rsid w:val="00774020"/>
    <w:rsid w:val="0077472E"/>
    <w:rsid w:val="0077487F"/>
    <w:rsid w:val="0077489D"/>
    <w:rsid w:val="007749A2"/>
    <w:rsid w:val="00774C3E"/>
    <w:rsid w:val="00774C7C"/>
    <w:rsid w:val="007757FC"/>
    <w:rsid w:val="0077583F"/>
    <w:rsid w:val="007762EF"/>
    <w:rsid w:val="00777251"/>
    <w:rsid w:val="007800FB"/>
    <w:rsid w:val="007806ED"/>
    <w:rsid w:val="00781800"/>
    <w:rsid w:val="00782377"/>
    <w:rsid w:val="00782514"/>
    <w:rsid w:val="00782DCF"/>
    <w:rsid w:val="00782E54"/>
    <w:rsid w:val="00783098"/>
    <w:rsid w:val="00783744"/>
    <w:rsid w:val="0078450E"/>
    <w:rsid w:val="007849A3"/>
    <w:rsid w:val="00784AA7"/>
    <w:rsid w:val="00784AC7"/>
    <w:rsid w:val="00785055"/>
    <w:rsid w:val="0078683A"/>
    <w:rsid w:val="00787D35"/>
    <w:rsid w:val="00790400"/>
    <w:rsid w:val="0079136C"/>
    <w:rsid w:val="0079141F"/>
    <w:rsid w:val="007924C1"/>
    <w:rsid w:val="00792B38"/>
    <w:rsid w:val="00793712"/>
    <w:rsid w:val="007937F8"/>
    <w:rsid w:val="00794464"/>
    <w:rsid w:val="00795059"/>
    <w:rsid w:val="00795879"/>
    <w:rsid w:val="00796494"/>
    <w:rsid w:val="00797395"/>
    <w:rsid w:val="00797B74"/>
    <w:rsid w:val="007A01CB"/>
    <w:rsid w:val="007A0B1A"/>
    <w:rsid w:val="007A102F"/>
    <w:rsid w:val="007A11D1"/>
    <w:rsid w:val="007A1BC2"/>
    <w:rsid w:val="007A211D"/>
    <w:rsid w:val="007A22BD"/>
    <w:rsid w:val="007A566A"/>
    <w:rsid w:val="007A7925"/>
    <w:rsid w:val="007B0616"/>
    <w:rsid w:val="007B195F"/>
    <w:rsid w:val="007B21C6"/>
    <w:rsid w:val="007B2E34"/>
    <w:rsid w:val="007B33AD"/>
    <w:rsid w:val="007B3B5C"/>
    <w:rsid w:val="007B474B"/>
    <w:rsid w:val="007B68B6"/>
    <w:rsid w:val="007B6C07"/>
    <w:rsid w:val="007B7300"/>
    <w:rsid w:val="007B74C6"/>
    <w:rsid w:val="007C095E"/>
    <w:rsid w:val="007C0BCB"/>
    <w:rsid w:val="007C1FBE"/>
    <w:rsid w:val="007C2056"/>
    <w:rsid w:val="007C37E3"/>
    <w:rsid w:val="007C43AE"/>
    <w:rsid w:val="007C4643"/>
    <w:rsid w:val="007C4B13"/>
    <w:rsid w:val="007C50C2"/>
    <w:rsid w:val="007C5745"/>
    <w:rsid w:val="007C57DC"/>
    <w:rsid w:val="007C786E"/>
    <w:rsid w:val="007C7CD5"/>
    <w:rsid w:val="007D107C"/>
    <w:rsid w:val="007D1136"/>
    <w:rsid w:val="007D1DDF"/>
    <w:rsid w:val="007D1FDF"/>
    <w:rsid w:val="007D2C6E"/>
    <w:rsid w:val="007D5D20"/>
    <w:rsid w:val="007D5EA6"/>
    <w:rsid w:val="007D5FD4"/>
    <w:rsid w:val="007D61AC"/>
    <w:rsid w:val="007D6AC5"/>
    <w:rsid w:val="007D6C99"/>
    <w:rsid w:val="007D7581"/>
    <w:rsid w:val="007D7D62"/>
    <w:rsid w:val="007E0DD2"/>
    <w:rsid w:val="007E11CF"/>
    <w:rsid w:val="007E1818"/>
    <w:rsid w:val="007E1EAD"/>
    <w:rsid w:val="007E29EC"/>
    <w:rsid w:val="007E2D58"/>
    <w:rsid w:val="007E30C0"/>
    <w:rsid w:val="007E3396"/>
    <w:rsid w:val="007E3956"/>
    <w:rsid w:val="007E44FF"/>
    <w:rsid w:val="007E4AC2"/>
    <w:rsid w:val="007E62F2"/>
    <w:rsid w:val="007E6569"/>
    <w:rsid w:val="007E6A14"/>
    <w:rsid w:val="007E6CBE"/>
    <w:rsid w:val="007E720D"/>
    <w:rsid w:val="007E7D7E"/>
    <w:rsid w:val="007F00BE"/>
    <w:rsid w:val="007F1DFA"/>
    <w:rsid w:val="007F25C6"/>
    <w:rsid w:val="007F2D17"/>
    <w:rsid w:val="007F33AD"/>
    <w:rsid w:val="007F3DE2"/>
    <w:rsid w:val="007F5337"/>
    <w:rsid w:val="007F5546"/>
    <w:rsid w:val="007F5D9B"/>
    <w:rsid w:val="007F6754"/>
    <w:rsid w:val="00800513"/>
    <w:rsid w:val="00800754"/>
    <w:rsid w:val="00801790"/>
    <w:rsid w:val="00802181"/>
    <w:rsid w:val="008024DB"/>
    <w:rsid w:val="0080252E"/>
    <w:rsid w:val="008033BB"/>
    <w:rsid w:val="00803918"/>
    <w:rsid w:val="00803A74"/>
    <w:rsid w:val="00803DFF"/>
    <w:rsid w:val="008041ED"/>
    <w:rsid w:val="00804899"/>
    <w:rsid w:val="00804FCD"/>
    <w:rsid w:val="008050A6"/>
    <w:rsid w:val="00805802"/>
    <w:rsid w:val="00806225"/>
    <w:rsid w:val="00806C23"/>
    <w:rsid w:val="00806CB5"/>
    <w:rsid w:val="00806D28"/>
    <w:rsid w:val="00806DAC"/>
    <w:rsid w:val="008072BD"/>
    <w:rsid w:val="008073EC"/>
    <w:rsid w:val="0080744C"/>
    <w:rsid w:val="00807934"/>
    <w:rsid w:val="00811335"/>
    <w:rsid w:val="0081178A"/>
    <w:rsid w:val="008120D7"/>
    <w:rsid w:val="008125F7"/>
    <w:rsid w:val="0081300A"/>
    <w:rsid w:val="00813C9D"/>
    <w:rsid w:val="00814E16"/>
    <w:rsid w:val="00815FCF"/>
    <w:rsid w:val="008161C1"/>
    <w:rsid w:val="008166E6"/>
    <w:rsid w:val="008166F8"/>
    <w:rsid w:val="00816D9B"/>
    <w:rsid w:val="00816F5B"/>
    <w:rsid w:val="00817255"/>
    <w:rsid w:val="00817446"/>
    <w:rsid w:val="008174B6"/>
    <w:rsid w:val="00817682"/>
    <w:rsid w:val="00820D0B"/>
    <w:rsid w:val="008218D7"/>
    <w:rsid w:val="00821B0C"/>
    <w:rsid w:val="00821D0C"/>
    <w:rsid w:val="0082266D"/>
    <w:rsid w:val="00823564"/>
    <w:rsid w:val="00823755"/>
    <w:rsid w:val="00823DB9"/>
    <w:rsid w:val="00823F24"/>
    <w:rsid w:val="00824747"/>
    <w:rsid w:val="008248E9"/>
    <w:rsid w:val="00824A81"/>
    <w:rsid w:val="00826924"/>
    <w:rsid w:val="00826CA0"/>
    <w:rsid w:val="00826CDA"/>
    <w:rsid w:val="008276F0"/>
    <w:rsid w:val="00827970"/>
    <w:rsid w:val="00827E8D"/>
    <w:rsid w:val="0083000E"/>
    <w:rsid w:val="00830363"/>
    <w:rsid w:val="008321F2"/>
    <w:rsid w:val="008328E1"/>
    <w:rsid w:val="00833700"/>
    <w:rsid w:val="00833916"/>
    <w:rsid w:val="008359E8"/>
    <w:rsid w:val="008361F7"/>
    <w:rsid w:val="00836436"/>
    <w:rsid w:val="008369E4"/>
    <w:rsid w:val="00836ACD"/>
    <w:rsid w:val="00836EEC"/>
    <w:rsid w:val="00840E74"/>
    <w:rsid w:val="00842C07"/>
    <w:rsid w:val="00843A73"/>
    <w:rsid w:val="00845533"/>
    <w:rsid w:val="00846E30"/>
    <w:rsid w:val="00847FC4"/>
    <w:rsid w:val="00852916"/>
    <w:rsid w:val="00852A55"/>
    <w:rsid w:val="00852F0E"/>
    <w:rsid w:val="0085318B"/>
    <w:rsid w:val="00853F04"/>
    <w:rsid w:val="00854698"/>
    <w:rsid w:val="00854D28"/>
    <w:rsid w:val="008556A7"/>
    <w:rsid w:val="00855DF1"/>
    <w:rsid w:val="0085744E"/>
    <w:rsid w:val="00857776"/>
    <w:rsid w:val="0086005E"/>
    <w:rsid w:val="00860A2D"/>
    <w:rsid w:val="00860CCA"/>
    <w:rsid w:val="008610E2"/>
    <w:rsid w:val="008611D9"/>
    <w:rsid w:val="00861778"/>
    <w:rsid w:val="0086205C"/>
    <w:rsid w:val="0086266D"/>
    <w:rsid w:val="00862D61"/>
    <w:rsid w:val="00863EA0"/>
    <w:rsid w:val="00864078"/>
    <w:rsid w:val="00865A9B"/>
    <w:rsid w:val="00870081"/>
    <w:rsid w:val="00870982"/>
    <w:rsid w:val="00871A8B"/>
    <w:rsid w:val="00872570"/>
    <w:rsid w:val="0087320C"/>
    <w:rsid w:val="00873C0E"/>
    <w:rsid w:val="00874093"/>
    <w:rsid w:val="00874D5A"/>
    <w:rsid w:val="0087537E"/>
    <w:rsid w:val="008756EC"/>
    <w:rsid w:val="00875B35"/>
    <w:rsid w:val="00876F3B"/>
    <w:rsid w:val="00876FD0"/>
    <w:rsid w:val="00877E67"/>
    <w:rsid w:val="00880016"/>
    <w:rsid w:val="0088130D"/>
    <w:rsid w:val="00881925"/>
    <w:rsid w:val="008823E1"/>
    <w:rsid w:val="00883585"/>
    <w:rsid w:val="0088391E"/>
    <w:rsid w:val="00883BCE"/>
    <w:rsid w:val="00885113"/>
    <w:rsid w:val="00885211"/>
    <w:rsid w:val="00885B07"/>
    <w:rsid w:val="00885D7C"/>
    <w:rsid w:val="008876B3"/>
    <w:rsid w:val="00887CBA"/>
    <w:rsid w:val="00890138"/>
    <w:rsid w:val="0089085A"/>
    <w:rsid w:val="00890871"/>
    <w:rsid w:val="00891D57"/>
    <w:rsid w:val="00891E39"/>
    <w:rsid w:val="0089266B"/>
    <w:rsid w:val="008929C1"/>
    <w:rsid w:val="00893CD8"/>
    <w:rsid w:val="00894907"/>
    <w:rsid w:val="00894A2C"/>
    <w:rsid w:val="00894D0B"/>
    <w:rsid w:val="00895270"/>
    <w:rsid w:val="00896AC2"/>
    <w:rsid w:val="008971E0"/>
    <w:rsid w:val="008A1F25"/>
    <w:rsid w:val="008A3F2F"/>
    <w:rsid w:val="008A41B1"/>
    <w:rsid w:val="008A5E92"/>
    <w:rsid w:val="008A6A87"/>
    <w:rsid w:val="008A6E34"/>
    <w:rsid w:val="008A6EB7"/>
    <w:rsid w:val="008A6F2A"/>
    <w:rsid w:val="008A7C6C"/>
    <w:rsid w:val="008A7C8B"/>
    <w:rsid w:val="008B01B0"/>
    <w:rsid w:val="008B0226"/>
    <w:rsid w:val="008B0441"/>
    <w:rsid w:val="008B050C"/>
    <w:rsid w:val="008B0862"/>
    <w:rsid w:val="008B21AF"/>
    <w:rsid w:val="008B329F"/>
    <w:rsid w:val="008B4DD2"/>
    <w:rsid w:val="008B54AE"/>
    <w:rsid w:val="008B552C"/>
    <w:rsid w:val="008B6447"/>
    <w:rsid w:val="008B75D9"/>
    <w:rsid w:val="008B7DF0"/>
    <w:rsid w:val="008C010A"/>
    <w:rsid w:val="008C05C6"/>
    <w:rsid w:val="008C0AFE"/>
    <w:rsid w:val="008C17D5"/>
    <w:rsid w:val="008C1856"/>
    <w:rsid w:val="008C1E22"/>
    <w:rsid w:val="008C242A"/>
    <w:rsid w:val="008C31BD"/>
    <w:rsid w:val="008C4271"/>
    <w:rsid w:val="008C4A99"/>
    <w:rsid w:val="008C5136"/>
    <w:rsid w:val="008C552D"/>
    <w:rsid w:val="008C63B7"/>
    <w:rsid w:val="008C7BD6"/>
    <w:rsid w:val="008C7E86"/>
    <w:rsid w:val="008C7F2A"/>
    <w:rsid w:val="008D054B"/>
    <w:rsid w:val="008D062F"/>
    <w:rsid w:val="008D0CD3"/>
    <w:rsid w:val="008D11A6"/>
    <w:rsid w:val="008D20C7"/>
    <w:rsid w:val="008D2466"/>
    <w:rsid w:val="008D2A71"/>
    <w:rsid w:val="008D333A"/>
    <w:rsid w:val="008D3510"/>
    <w:rsid w:val="008D46CB"/>
    <w:rsid w:val="008D56BE"/>
    <w:rsid w:val="008D57D3"/>
    <w:rsid w:val="008D58E2"/>
    <w:rsid w:val="008D5D2E"/>
    <w:rsid w:val="008D5D7E"/>
    <w:rsid w:val="008D6312"/>
    <w:rsid w:val="008D6C7A"/>
    <w:rsid w:val="008D6E33"/>
    <w:rsid w:val="008D70AE"/>
    <w:rsid w:val="008D7719"/>
    <w:rsid w:val="008D77E5"/>
    <w:rsid w:val="008D78BE"/>
    <w:rsid w:val="008D7E06"/>
    <w:rsid w:val="008E01AD"/>
    <w:rsid w:val="008E0451"/>
    <w:rsid w:val="008E132C"/>
    <w:rsid w:val="008E167F"/>
    <w:rsid w:val="008E1851"/>
    <w:rsid w:val="008E1B47"/>
    <w:rsid w:val="008E5FAA"/>
    <w:rsid w:val="008E69CD"/>
    <w:rsid w:val="008E6BC5"/>
    <w:rsid w:val="008E7889"/>
    <w:rsid w:val="008E7B15"/>
    <w:rsid w:val="008F1164"/>
    <w:rsid w:val="008F11B9"/>
    <w:rsid w:val="008F1420"/>
    <w:rsid w:val="008F3401"/>
    <w:rsid w:val="008F5277"/>
    <w:rsid w:val="008F5749"/>
    <w:rsid w:val="008F5BF6"/>
    <w:rsid w:val="008F5D83"/>
    <w:rsid w:val="008F6152"/>
    <w:rsid w:val="008F6563"/>
    <w:rsid w:val="008F679E"/>
    <w:rsid w:val="008F7753"/>
    <w:rsid w:val="008F77C6"/>
    <w:rsid w:val="00900052"/>
    <w:rsid w:val="00900082"/>
    <w:rsid w:val="009022B6"/>
    <w:rsid w:val="009027E0"/>
    <w:rsid w:val="00902FD8"/>
    <w:rsid w:val="009032CB"/>
    <w:rsid w:val="009035EE"/>
    <w:rsid w:val="00903DA6"/>
    <w:rsid w:val="009058F0"/>
    <w:rsid w:val="00905AE1"/>
    <w:rsid w:val="00906027"/>
    <w:rsid w:val="009060A6"/>
    <w:rsid w:val="0090664B"/>
    <w:rsid w:val="0090702F"/>
    <w:rsid w:val="00907F46"/>
    <w:rsid w:val="00911437"/>
    <w:rsid w:val="00911A06"/>
    <w:rsid w:val="009128E5"/>
    <w:rsid w:val="00912F2D"/>
    <w:rsid w:val="009131E7"/>
    <w:rsid w:val="00913E89"/>
    <w:rsid w:val="009140E3"/>
    <w:rsid w:val="00914845"/>
    <w:rsid w:val="009155D6"/>
    <w:rsid w:val="00915A37"/>
    <w:rsid w:val="00915B5B"/>
    <w:rsid w:val="00915DEE"/>
    <w:rsid w:val="0091731A"/>
    <w:rsid w:val="00917EEA"/>
    <w:rsid w:val="00921670"/>
    <w:rsid w:val="009219FE"/>
    <w:rsid w:val="00921FDD"/>
    <w:rsid w:val="009222C4"/>
    <w:rsid w:val="00922522"/>
    <w:rsid w:val="00922653"/>
    <w:rsid w:val="00922A90"/>
    <w:rsid w:val="00922C6D"/>
    <w:rsid w:val="009233ED"/>
    <w:rsid w:val="00925AD6"/>
    <w:rsid w:val="00925E63"/>
    <w:rsid w:val="00927B98"/>
    <w:rsid w:val="00930E9A"/>
    <w:rsid w:val="00931DBE"/>
    <w:rsid w:val="009338CB"/>
    <w:rsid w:val="00933CE0"/>
    <w:rsid w:val="00933D05"/>
    <w:rsid w:val="00934393"/>
    <w:rsid w:val="00934789"/>
    <w:rsid w:val="00934B1C"/>
    <w:rsid w:val="00935002"/>
    <w:rsid w:val="0093561C"/>
    <w:rsid w:val="009362A6"/>
    <w:rsid w:val="00937C85"/>
    <w:rsid w:val="00940080"/>
    <w:rsid w:val="00940194"/>
    <w:rsid w:val="00940431"/>
    <w:rsid w:val="0094098A"/>
    <w:rsid w:val="00941974"/>
    <w:rsid w:val="00941EF2"/>
    <w:rsid w:val="009420C5"/>
    <w:rsid w:val="00942897"/>
    <w:rsid w:val="009438FE"/>
    <w:rsid w:val="00943EF9"/>
    <w:rsid w:val="0094594A"/>
    <w:rsid w:val="00947E69"/>
    <w:rsid w:val="0095083E"/>
    <w:rsid w:val="00950BA5"/>
    <w:rsid w:val="00952726"/>
    <w:rsid w:val="009529F3"/>
    <w:rsid w:val="009541E7"/>
    <w:rsid w:val="009545E6"/>
    <w:rsid w:val="0095467E"/>
    <w:rsid w:val="00954C80"/>
    <w:rsid w:val="00956CEB"/>
    <w:rsid w:val="00956D3F"/>
    <w:rsid w:val="009570CF"/>
    <w:rsid w:val="00957476"/>
    <w:rsid w:val="009600AA"/>
    <w:rsid w:val="009602F0"/>
    <w:rsid w:val="009604FB"/>
    <w:rsid w:val="0096053B"/>
    <w:rsid w:val="00960B84"/>
    <w:rsid w:val="009614A1"/>
    <w:rsid w:val="009617BA"/>
    <w:rsid w:val="00961B8A"/>
    <w:rsid w:val="0096202F"/>
    <w:rsid w:val="00962EA5"/>
    <w:rsid w:val="0096433F"/>
    <w:rsid w:val="00964B09"/>
    <w:rsid w:val="00966040"/>
    <w:rsid w:val="00967DC9"/>
    <w:rsid w:val="0097013A"/>
    <w:rsid w:val="00970319"/>
    <w:rsid w:val="009706F9"/>
    <w:rsid w:val="009712E2"/>
    <w:rsid w:val="009713A2"/>
    <w:rsid w:val="00971605"/>
    <w:rsid w:val="00971B97"/>
    <w:rsid w:val="009722F5"/>
    <w:rsid w:val="00972AC0"/>
    <w:rsid w:val="00972B10"/>
    <w:rsid w:val="00973310"/>
    <w:rsid w:val="009734A8"/>
    <w:rsid w:val="00973B36"/>
    <w:rsid w:val="00975559"/>
    <w:rsid w:val="009756E9"/>
    <w:rsid w:val="009759DA"/>
    <w:rsid w:val="00976164"/>
    <w:rsid w:val="00977B9B"/>
    <w:rsid w:val="00980808"/>
    <w:rsid w:val="009809B2"/>
    <w:rsid w:val="00982D30"/>
    <w:rsid w:val="009830E2"/>
    <w:rsid w:val="00983B29"/>
    <w:rsid w:val="009848CB"/>
    <w:rsid w:val="009849A5"/>
    <w:rsid w:val="00984A1A"/>
    <w:rsid w:val="00985964"/>
    <w:rsid w:val="00985B97"/>
    <w:rsid w:val="00985C28"/>
    <w:rsid w:val="0098693B"/>
    <w:rsid w:val="00986B2E"/>
    <w:rsid w:val="00986BDD"/>
    <w:rsid w:val="00987041"/>
    <w:rsid w:val="00987966"/>
    <w:rsid w:val="00987AF4"/>
    <w:rsid w:val="0099054E"/>
    <w:rsid w:val="009906E8"/>
    <w:rsid w:val="00990A0C"/>
    <w:rsid w:val="00991FD8"/>
    <w:rsid w:val="00993B1C"/>
    <w:rsid w:val="00993F9A"/>
    <w:rsid w:val="00993FF3"/>
    <w:rsid w:val="00994C05"/>
    <w:rsid w:val="00994F8F"/>
    <w:rsid w:val="0099530B"/>
    <w:rsid w:val="00995385"/>
    <w:rsid w:val="00995D5C"/>
    <w:rsid w:val="00996085"/>
    <w:rsid w:val="0099618D"/>
    <w:rsid w:val="00996296"/>
    <w:rsid w:val="009965C4"/>
    <w:rsid w:val="00996E65"/>
    <w:rsid w:val="009974EA"/>
    <w:rsid w:val="00997F21"/>
    <w:rsid w:val="00997FAC"/>
    <w:rsid w:val="009A0C63"/>
    <w:rsid w:val="009A0D11"/>
    <w:rsid w:val="009A100E"/>
    <w:rsid w:val="009A1449"/>
    <w:rsid w:val="009A2A7C"/>
    <w:rsid w:val="009A3060"/>
    <w:rsid w:val="009A31C3"/>
    <w:rsid w:val="009A3881"/>
    <w:rsid w:val="009A3C21"/>
    <w:rsid w:val="009A4585"/>
    <w:rsid w:val="009A54A9"/>
    <w:rsid w:val="009A5586"/>
    <w:rsid w:val="009B07CC"/>
    <w:rsid w:val="009B09B9"/>
    <w:rsid w:val="009B0EAA"/>
    <w:rsid w:val="009B10B1"/>
    <w:rsid w:val="009B2168"/>
    <w:rsid w:val="009B247B"/>
    <w:rsid w:val="009B27D8"/>
    <w:rsid w:val="009B2D6A"/>
    <w:rsid w:val="009B3698"/>
    <w:rsid w:val="009B43AA"/>
    <w:rsid w:val="009B492D"/>
    <w:rsid w:val="009B5565"/>
    <w:rsid w:val="009B6E64"/>
    <w:rsid w:val="009B757A"/>
    <w:rsid w:val="009B7738"/>
    <w:rsid w:val="009C00E9"/>
    <w:rsid w:val="009C25E5"/>
    <w:rsid w:val="009C37E5"/>
    <w:rsid w:val="009C4072"/>
    <w:rsid w:val="009C45AC"/>
    <w:rsid w:val="009C7457"/>
    <w:rsid w:val="009C7E99"/>
    <w:rsid w:val="009D039E"/>
    <w:rsid w:val="009D0AC2"/>
    <w:rsid w:val="009D13A5"/>
    <w:rsid w:val="009D1FAB"/>
    <w:rsid w:val="009D2510"/>
    <w:rsid w:val="009D29DB"/>
    <w:rsid w:val="009D32A1"/>
    <w:rsid w:val="009D387D"/>
    <w:rsid w:val="009D3ABC"/>
    <w:rsid w:val="009D3D92"/>
    <w:rsid w:val="009D483A"/>
    <w:rsid w:val="009D5D90"/>
    <w:rsid w:val="009D645C"/>
    <w:rsid w:val="009E00A5"/>
    <w:rsid w:val="009E0EB2"/>
    <w:rsid w:val="009E0F69"/>
    <w:rsid w:val="009E144E"/>
    <w:rsid w:val="009E1B4B"/>
    <w:rsid w:val="009E2D73"/>
    <w:rsid w:val="009E51FF"/>
    <w:rsid w:val="009E74FB"/>
    <w:rsid w:val="009E7829"/>
    <w:rsid w:val="009E784B"/>
    <w:rsid w:val="009F0493"/>
    <w:rsid w:val="009F05C7"/>
    <w:rsid w:val="009F08F9"/>
    <w:rsid w:val="009F2054"/>
    <w:rsid w:val="009F45CC"/>
    <w:rsid w:val="009F53AD"/>
    <w:rsid w:val="009F5CFB"/>
    <w:rsid w:val="009F5DED"/>
    <w:rsid w:val="009F6187"/>
    <w:rsid w:val="009F634F"/>
    <w:rsid w:val="009F6F53"/>
    <w:rsid w:val="00A00A71"/>
    <w:rsid w:val="00A00DA8"/>
    <w:rsid w:val="00A01BC5"/>
    <w:rsid w:val="00A02801"/>
    <w:rsid w:val="00A03070"/>
    <w:rsid w:val="00A055C5"/>
    <w:rsid w:val="00A062A5"/>
    <w:rsid w:val="00A06D37"/>
    <w:rsid w:val="00A06E7F"/>
    <w:rsid w:val="00A07E8F"/>
    <w:rsid w:val="00A10A63"/>
    <w:rsid w:val="00A10DA4"/>
    <w:rsid w:val="00A11889"/>
    <w:rsid w:val="00A118A4"/>
    <w:rsid w:val="00A11D5B"/>
    <w:rsid w:val="00A128F4"/>
    <w:rsid w:val="00A1347A"/>
    <w:rsid w:val="00A135F5"/>
    <w:rsid w:val="00A1380B"/>
    <w:rsid w:val="00A1419A"/>
    <w:rsid w:val="00A142F6"/>
    <w:rsid w:val="00A14FCF"/>
    <w:rsid w:val="00A15131"/>
    <w:rsid w:val="00A15272"/>
    <w:rsid w:val="00A15758"/>
    <w:rsid w:val="00A157F5"/>
    <w:rsid w:val="00A1607E"/>
    <w:rsid w:val="00A1631C"/>
    <w:rsid w:val="00A1687F"/>
    <w:rsid w:val="00A2046A"/>
    <w:rsid w:val="00A20970"/>
    <w:rsid w:val="00A20CAC"/>
    <w:rsid w:val="00A20E47"/>
    <w:rsid w:val="00A2170F"/>
    <w:rsid w:val="00A21F20"/>
    <w:rsid w:val="00A224F0"/>
    <w:rsid w:val="00A228B1"/>
    <w:rsid w:val="00A230D9"/>
    <w:rsid w:val="00A238A3"/>
    <w:rsid w:val="00A24F03"/>
    <w:rsid w:val="00A2560B"/>
    <w:rsid w:val="00A2577B"/>
    <w:rsid w:val="00A25989"/>
    <w:rsid w:val="00A26935"/>
    <w:rsid w:val="00A26A6E"/>
    <w:rsid w:val="00A276DA"/>
    <w:rsid w:val="00A3023F"/>
    <w:rsid w:val="00A3066F"/>
    <w:rsid w:val="00A30AA3"/>
    <w:rsid w:val="00A30B5F"/>
    <w:rsid w:val="00A31343"/>
    <w:rsid w:val="00A31A47"/>
    <w:rsid w:val="00A31B16"/>
    <w:rsid w:val="00A32C5A"/>
    <w:rsid w:val="00A32CDF"/>
    <w:rsid w:val="00A33159"/>
    <w:rsid w:val="00A33FBE"/>
    <w:rsid w:val="00A345C8"/>
    <w:rsid w:val="00A34B1F"/>
    <w:rsid w:val="00A35417"/>
    <w:rsid w:val="00A35546"/>
    <w:rsid w:val="00A3709E"/>
    <w:rsid w:val="00A37F4F"/>
    <w:rsid w:val="00A403B7"/>
    <w:rsid w:val="00A41B8B"/>
    <w:rsid w:val="00A425E4"/>
    <w:rsid w:val="00A426F0"/>
    <w:rsid w:val="00A442AD"/>
    <w:rsid w:val="00A44302"/>
    <w:rsid w:val="00A44767"/>
    <w:rsid w:val="00A452CB"/>
    <w:rsid w:val="00A45CFB"/>
    <w:rsid w:val="00A45EDD"/>
    <w:rsid w:val="00A47A43"/>
    <w:rsid w:val="00A511AB"/>
    <w:rsid w:val="00A518E0"/>
    <w:rsid w:val="00A51B5B"/>
    <w:rsid w:val="00A5265B"/>
    <w:rsid w:val="00A52DD2"/>
    <w:rsid w:val="00A5307E"/>
    <w:rsid w:val="00A53AD5"/>
    <w:rsid w:val="00A54149"/>
    <w:rsid w:val="00A5417E"/>
    <w:rsid w:val="00A5424F"/>
    <w:rsid w:val="00A5428B"/>
    <w:rsid w:val="00A553E8"/>
    <w:rsid w:val="00A55928"/>
    <w:rsid w:val="00A55FCE"/>
    <w:rsid w:val="00A56763"/>
    <w:rsid w:val="00A57FFB"/>
    <w:rsid w:val="00A6062A"/>
    <w:rsid w:val="00A62476"/>
    <w:rsid w:val="00A62978"/>
    <w:rsid w:val="00A643AE"/>
    <w:rsid w:val="00A65223"/>
    <w:rsid w:val="00A6522D"/>
    <w:rsid w:val="00A65357"/>
    <w:rsid w:val="00A65522"/>
    <w:rsid w:val="00A665C6"/>
    <w:rsid w:val="00A67206"/>
    <w:rsid w:val="00A71417"/>
    <w:rsid w:val="00A72295"/>
    <w:rsid w:val="00A73009"/>
    <w:rsid w:val="00A733DF"/>
    <w:rsid w:val="00A746F2"/>
    <w:rsid w:val="00A755DB"/>
    <w:rsid w:val="00A7645B"/>
    <w:rsid w:val="00A76802"/>
    <w:rsid w:val="00A771C1"/>
    <w:rsid w:val="00A773A1"/>
    <w:rsid w:val="00A77743"/>
    <w:rsid w:val="00A7788C"/>
    <w:rsid w:val="00A779C8"/>
    <w:rsid w:val="00A800C7"/>
    <w:rsid w:val="00A8073F"/>
    <w:rsid w:val="00A80CDD"/>
    <w:rsid w:val="00A817B3"/>
    <w:rsid w:val="00A81BDD"/>
    <w:rsid w:val="00A832D7"/>
    <w:rsid w:val="00A83341"/>
    <w:rsid w:val="00A83D14"/>
    <w:rsid w:val="00A86C7B"/>
    <w:rsid w:val="00A86F23"/>
    <w:rsid w:val="00A8770F"/>
    <w:rsid w:val="00A87CBD"/>
    <w:rsid w:val="00A87F2E"/>
    <w:rsid w:val="00A92351"/>
    <w:rsid w:val="00A92BD9"/>
    <w:rsid w:val="00A937EE"/>
    <w:rsid w:val="00A93819"/>
    <w:rsid w:val="00A939BE"/>
    <w:rsid w:val="00A94D16"/>
    <w:rsid w:val="00A954C5"/>
    <w:rsid w:val="00A95731"/>
    <w:rsid w:val="00A95BA7"/>
    <w:rsid w:val="00A95EF2"/>
    <w:rsid w:val="00A960AE"/>
    <w:rsid w:val="00A97759"/>
    <w:rsid w:val="00A97B97"/>
    <w:rsid w:val="00A97F9E"/>
    <w:rsid w:val="00AA0AA4"/>
    <w:rsid w:val="00AA11FE"/>
    <w:rsid w:val="00AA1964"/>
    <w:rsid w:val="00AA1A19"/>
    <w:rsid w:val="00AA1E92"/>
    <w:rsid w:val="00AA20EB"/>
    <w:rsid w:val="00AA2356"/>
    <w:rsid w:val="00AA2790"/>
    <w:rsid w:val="00AA37F4"/>
    <w:rsid w:val="00AA3DEE"/>
    <w:rsid w:val="00AA40E4"/>
    <w:rsid w:val="00AA4F6D"/>
    <w:rsid w:val="00AA52B2"/>
    <w:rsid w:val="00AA5A07"/>
    <w:rsid w:val="00AA5B44"/>
    <w:rsid w:val="00AA5FA5"/>
    <w:rsid w:val="00AB0617"/>
    <w:rsid w:val="00AB1C1A"/>
    <w:rsid w:val="00AB1FFD"/>
    <w:rsid w:val="00AB2135"/>
    <w:rsid w:val="00AB2A26"/>
    <w:rsid w:val="00AB492B"/>
    <w:rsid w:val="00AB5639"/>
    <w:rsid w:val="00AB5CAD"/>
    <w:rsid w:val="00AB6017"/>
    <w:rsid w:val="00AB611F"/>
    <w:rsid w:val="00AB6712"/>
    <w:rsid w:val="00AB6F51"/>
    <w:rsid w:val="00AB72AC"/>
    <w:rsid w:val="00AB7431"/>
    <w:rsid w:val="00AB77BC"/>
    <w:rsid w:val="00AB795A"/>
    <w:rsid w:val="00AB7C3D"/>
    <w:rsid w:val="00AB7F88"/>
    <w:rsid w:val="00AC17BD"/>
    <w:rsid w:val="00AC20B9"/>
    <w:rsid w:val="00AC2BBF"/>
    <w:rsid w:val="00AC3194"/>
    <w:rsid w:val="00AC3233"/>
    <w:rsid w:val="00AC338F"/>
    <w:rsid w:val="00AC387B"/>
    <w:rsid w:val="00AC4179"/>
    <w:rsid w:val="00AC508C"/>
    <w:rsid w:val="00AC5348"/>
    <w:rsid w:val="00AC5B04"/>
    <w:rsid w:val="00AC616C"/>
    <w:rsid w:val="00AC6BC7"/>
    <w:rsid w:val="00AD0C23"/>
    <w:rsid w:val="00AD1108"/>
    <w:rsid w:val="00AD253E"/>
    <w:rsid w:val="00AD31DA"/>
    <w:rsid w:val="00AD3AC3"/>
    <w:rsid w:val="00AD3CC6"/>
    <w:rsid w:val="00AD4D5D"/>
    <w:rsid w:val="00AD56A4"/>
    <w:rsid w:val="00AD5886"/>
    <w:rsid w:val="00AD625A"/>
    <w:rsid w:val="00AD690E"/>
    <w:rsid w:val="00AD755F"/>
    <w:rsid w:val="00AD75E4"/>
    <w:rsid w:val="00AE05A9"/>
    <w:rsid w:val="00AE0DA7"/>
    <w:rsid w:val="00AE3262"/>
    <w:rsid w:val="00AE4C51"/>
    <w:rsid w:val="00AE59E0"/>
    <w:rsid w:val="00AE6724"/>
    <w:rsid w:val="00AE6BBF"/>
    <w:rsid w:val="00AE6D1D"/>
    <w:rsid w:val="00AE6D65"/>
    <w:rsid w:val="00AF073D"/>
    <w:rsid w:val="00AF0D76"/>
    <w:rsid w:val="00AF1CDE"/>
    <w:rsid w:val="00AF1E73"/>
    <w:rsid w:val="00AF2EED"/>
    <w:rsid w:val="00AF2EEE"/>
    <w:rsid w:val="00AF3201"/>
    <w:rsid w:val="00AF334B"/>
    <w:rsid w:val="00AF3368"/>
    <w:rsid w:val="00AF344A"/>
    <w:rsid w:val="00AF4D67"/>
    <w:rsid w:val="00AF5570"/>
    <w:rsid w:val="00AF564B"/>
    <w:rsid w:val="00AF5FDB"/>
    <w:rsid w:val="00AF624C"/>
    <w:rsid w:val="00AF636A"/>
    <w:rsid w:val="00AF7575"/>
    <w:rsid w:val="00AF7B84"/>
    <w:rsid w:val="00B00301"/>
    <w:rsid w:val="00B00B2F"/>
    <w:rsid w:val="00B00D3C"/>
    <w:rsid w:val="00B01348"/>
    <w:rsid w:val="00B03322"/>
    <w:rsid w:val="00B037A7"/>
    <w:rsid w:val="00B0386D"/>
    <w:rsid w:val="00B03C95"/>
    <w:rsid w:val="00B04C25"/>
    <w:rsid w:val="00B04D12"/>
    <w:rsid w:val="00B062E8"/>
    <w:rsid w:val="00B06AE5"/>
    <w:rsid w:val="00B06C2F"/>
    <w:rsid w:val="00B07123"/>
    <w:rsid w:val="00B07637"/>
    <w:rsid w:val="00B10926"/>
    <w:rsid w:val="00B11B88"/>
    <w:rsid w:val="00B1332D"/>
    <w:rsid w:val="00B13C67"/>
    <w:rsid w:val="00B14CE4"/>
    <w:rsid w:val="00B14FC0"/>
    <w:rsid w:val="00B176B4"/>
    <w:rsid w:val="00B177AF"/>
    <w:rsid w:val="00B2147A"/>
    <w:rsid w:val="00B21777"/>
    <w:rsid w:val="00B21B85"/>
    <w:rsid w:val="00B22172"/>
    <w:rsid w:val="00B247AE"/>
    <w:rsid w:val="00B257EE"/>
    <w:rsid w:val="00B26A6A"/>
    <w:rsid w:val="00B2704E"/>
    <w:rsid w:val="00B274CB"/>
    <w:rsid w:val="00B30232"/>
    <w:rsid w:val="00B306F1"/>
    <w:rsid w:val="00B3079B"/>
    <w:rsid w:val="00B31942"/>
    <w:rsid w:val="00B32388"/>
    <w:rsid w:val="00B3276F"/>
    <w:rsid w:val="00B327D5"/>
    <w:rsid w:val="00B32845"/>
    <w:rsid w:val="00B3336C"/>
    <w:rsid w:val="00B3343C"/>
    <w:rsid w:val="00B33BF2"/>
    <w:rsid w:val="00B34CA0"/>
    <w:rsid w:val="00B34EB7"/>
    <w:rsid w:val="00B35B2D"/>
    <w:rsid w:val="00B37028"/>
    <w:rsid w:val="00B373C5"/>
    <w:rsid w:val="00B37B26"/>
    <w:rsid w:val="00B4002B"/>
    <w:rsid w:val="00B403B0"/>
    <w:rsid w:val="00B403CA"/>
    <w:rsid w:val="00B40756"/>
    <w:rsid w:val="00B40D30"/>
    <w:rsid w:val="00B41D5F"/>
    <w:rsid w:val="00B426DD"/>
    <w:rsid w:val="00B42822"/>
    <w:rsid w:val="00B42BDF"/>
    <w:rsid w:val="00B42FCB"/>
    <w:rsid w:val="00B43DBB"/>
    <w:rsid w:val="00B4670F"/>
    <w:rsid w:val="00B46CD8"/>
    <w:rsid w:val="00B47BBC"/>
    <w:rsid w:val="00B502F8"/>
    <w:rsid w:val="00B51288"/>
    <w:rsid w:val="00B528A7"/>
    <w:rsid w:val="00B53551"/>
    <w:rsid w:val="00B53E6F"/>
    <w:rsid w:val="00B54905"/>
    <w:rsid w:val="00B54C9E"/>
    <w:rsid w:val="00B5553E"/>
    <w:rsid w:val="00B5661B"/>
    <w:rsid w:val="00B569DE"/>
    <w:rsid w:val="00B5713A"/>
    <w:rsid w:val="00B6077F"/>
    <w:rsid w:val="00B6094D"/>
    <w:rsid w:val="00B60B53"/>
    <w:rsid w:val="00B61EE8"/>
    <w:rsid w:val="00B623ED"/>
    <w:rsid w:val="00B628A0"/>
    <w:rsid w:val="00B64900"/>
    <w:rsid w:val="00B64FF0"/>
    <w:rsid w:val="00B650A7"/>
    <w:rsid w:val="00B650BB"/>
    <w:rsid w:val="00B65597"/>
    <w:rsid w:val="00B66185"/>
    <w:rsid w:val="00B665C5"/>
    <w:rsid w:val="00B66A3E"/>
    <w:rsid w:val="00B66D00"/>
    <w:rsid w:val="00B6711C"/>
    <w:rsid w:val="00B67196"/>
    <w:rsid w:val="00B67816"/>
    <w:rsid w:val="00B7019F"/>
    <w:rsid w:val="00B70232"/>
    <w:rsid w:val="00B70573"/>
    <w:rsid w:val="00B706C7"/>
    <w:rsid w:val="00B70770"/>
    <w:rsid w:val="00B708B9"/>
    <w:rsid w:val="00B708CE"/>
    <w:rsid w:val="00B70DCB"/>
    <w:rsid w:val="00B70E95"/>
    <w:rsid w:val="00B71C13"/>
    <w:rsid w:val="00B72338"/>
    <w:rsid w:val="00B75B32"/>
    <w:rsid w:val="00B75DF4"/>
    <w:rsid w:val="00B76309"/>
    <w:rsid w:val="00B766C0"/>
    <w:rsid w:val="00B7691C"/>
    <w:rsid w:val="00B77730"/>
    <w:rsid w:val="00B80397"/>
    <w:rsid w:val="00B80BD4"/>
    <w:rsid w:val="00B81E72"/>
    <w:rsid w:val="00B834DA"/>
    <w:rsid w:val="00B8352A"/>
    <w:rsid w:val="00B843F9"/>
    <w:rsid w:val="00B8486F"/>
    <w:rsid w:val="00B848A3"/>
    <w:rsid w:val="00B84BC9"/>
    <w:rsid w:val="00B84C23"/>
    <w:rsid w:val="00B8561E"/>
    <w:rsid w:val="00B85D0B"/>
    <w:rsid w:val="00B85FFB"/>
    <w:rsid w:val="00B861F0"/>
    <w:rsid w:val="00B87765"/>
    <w:rsid w:val="00B90E19"/>
    <w:rsid w:val="00B91EED"/>
    <w:rsid w:val="00B91EEF"/>
    <w:rsid w:val="00B9449A"/>
    <w:rsid w:val="00B963D7"/>
    <w:rsid w:val="00B972F5"/>
    <w:rsid w:val="00B97A0F"/>
    <w:rsid w:val="00BA0130"/>
    <w:rsid w:val="00BA0135"/>
    <w:rsid w:val="00BA0CB7"/>
    <w:rsid w:val="00BA0D19"/>
    <w:rsid w:val="00BA10F5"/>
    <w:rsid w:val="00BA13D3"/>
    <w:rsid w:val="00BA1522"/>
    <w:rsid w:val="00BA1621"/>
    <w:rsid w:val="00BA1A62"/>
    <w:rsid w:val="00BA2766"/>
    <w:rsid w:val="00BA2911"/>
    <w:rsid w:val="00BA2EA4"/>
    <w:rsid w:val="00BA302B"/>
    <w:rsid w:val="00BA3062"/>
    <w:rsid w:val="00BA3476"/>
    <w:rsid w:val="00BA385C"/>
    <w:rsid w:val="00BA38F8"/>
    <w:rsid w:val="00BA508B"/>
    <w:rsid w:val="00BA51DA"/>
    <w:rsid w:val="00BA5D68"/>
    <w:rsid w:val="00BA7C8B"/>
    <w:rsid w:val="00BB06F0"/>
    <w:rsid w:val="00BB10AE"/>
    <w:rsid w:val="00BB10BB"/>
    <w:rsid w:val="00BB1210"/>
    <w:rsid w:val="00BB1466"/>
    <w:rsid w:val="00BB15A8"/>
    <w:rsid w:val="00BB15D1"/>
    <w:rsid w:val="00BB24A5"/>
    <w:rsid w:val="00BB2C07"/>
    <w:rsid w:val="00BB38F6"/>
    <w:rsid w:val="00BB497C"/>
    <w:rsid w:val="00BB5884"/>
    <w:rsid w:val="00BB5D9A"/>
    <w:rsid w:val="00BB5E55"/>
    <w:rsid w:val="00BB64B7"/>
    <w:rsid w:val="00BB6AB3"/>
    <w:rsid w:val="00BB6BCC"/>
    <w:rsid w:val="00BB6F44"/>
    <w:rsid w:val="00BB7565"/>
    <w:rsid w:val="00BC01A6"/>
    <w:rsid w:val="00BC048D"/>
    <w:rsid w:val="00BC0E4A"/>
    <w:rsid w:val="00BC3B08"/>
    <w:rsid w:val="00BC3C86"/>
    <w:rsid w:val="00BC3E01"/>
    <w:rsid w:val="00BC47A3"/>
    <w:rsid w:val="00BC4856"/>
    <w:rsid w:val="00BC4975"/>
    <w:rsid w:val="00BC4F83"/>
    <w:rsid w:val="00BC52D4"/>
    <w:rsid w:val="00BC56C0"/>
    <w:rsid w:val="00BC5D32"/>
    <w:rsid w:val="00BC7656"/>
    <w:rsid w:val="00BC7CC9"/>
    <w:rsid w:val="00BD113E"/>
    <w:rsid w:val="00BD156F"/>
    <w:rsid w:val="00BD1685"/>
    <w:rsid w:val="00BD199D"/>
    <w:rsid w:val="00BD202C"/>
    <w:rsid w:val="00BD20A8"/>
    <w:rsid w:val="00BD26A0"/>
    <w:rsid w:val="00BD2B11"/>
    <w:rsid w:val="00BD2E61"/>
    <w:rsid w:val="00BD2F0D"/>
    <w:rsid w:val="00BD36A2"/>
    <w:rsid w:val="00BD3859"/>
    <w:rsid w:val="00BD3AC8"/>
    <w:rsid w:val="00BD3C28"/>
    <w:rsid w:val="00BD3C45"/>
    <w:rsid w:val="00BD46E7"/>
    <w:rsid w:val="00BD4834"/>
    <w:rsid w:val="00BD5366"/>
    <w:rsid w:val="00BD53A8"/>
    <w:rsid w:val="00BD5D21"/>
    <w:rsid w:val="00BD61D3"/>
    <w:rsid w:val="00BD6BAC"/>
    <w:rsid w:val="00BD77A1"/>
    <w:rsid w:val="00BE00B2"/>
    <w:rsid w:val="00BE0346"/>
    <w:rsid w:val="00BE03A6"/>
    <w:rsid w:val="00BE07AD"/>
    <w:rsid w:val="00BE3981"/>
    <w:rsid w:val="00BE4079"/>
    <w:rsid w:val="00BE450E"/>
    <w:rsid w:val="00BE455B"/>
    <w:rsid w:val="00BE45A0"/>
    <w:rsid w:val="00BE4B8A"/>
    <w:rsid w:val="00BE4EC5"/>
    <w:rsid w:val="00BE567A"/>
    <w:rsid w:val="00BE63F7"/>
    <w:rsid w:val="00BE6E2D"/>
    <w:rsid w:val="00BF007F"/>
    <w:rsid w:val="00BF0862"/>
    <w:rsid w:val="00BF0994"/>
    <w:rsid w:val="00BF1AA5"/>
    <w:rsid w:val="00BF1EC1"/>
    <w:rsid w:val="00BF1FFB"/>
    <w:rsid w:val="00BF2B56"/>
    <w:rsid w:val="00BF36D4"/>
    <w:rsid w:val="00BF4835"/>
    <w:rsid w:val="00BF4A52"/>
    <w:rsid w:val="00BF4CFD"/>
    <w:rsid w:val="00BF791F"/>
    <w:rsid w:val="00C00697"/>
    <w:rsid w:val="00C00CC6"/>
    <w:rsid w:val="00C01E3E"/>
    <w:rsid w:val="00C0286F"/>
    <w:rsid w:val="00C02C70"/>
    <w:rsid w:val="00C0504D"/>
    <w:rsid w:val="00C0594A"/>
    <w:rsid w:val="00C0624C"/>
    <w:rsid w:val="00C07467"/>
    <w:rsid w:val="00C0752F"/>
    <w:rsid w:val="00C078F7"/>
    <w:rsid w:val="00C079BA"/>
    <w:rsid w:val="00C10204"/>
    <w:rsid w:val="00C10B4C"/>
    <w:rsid w:val="00C11C5D"/>
    <w:rsid w:val="00C11CB4"/>
    <w:rsid w:val="00C122A0"/>
    <w:rsid w:val="00C12BD6"/>
    <w:rsid w:val="00C13732"/>
    <w:rsid w:val="00C13B88"/>
    <w:rsid w:val="00C147F9"/>
    <w:rsid w:val="00C14DF1"/>
    <w:rsid w:val="00C14F97"/>
    <w:rsid w:val="00C15B81"/>
    <w:rsid w:val="00C170D3"/>
    <w:rsid w:val="00C20E9B"/>
    <w:rsid w:val="00C21703"/>
    <w:rsid w:val="00C218D5"/>
    <w:rsid w:val="00C21A88"/>
    <w:rsid w:val="00C21C3C"/>
    <w:rsid w:val="00C21EE1"/>
    <w:rsid w:val="00C2248E"/>
    <w:rsid w:val="00C23424"/>
    <w:rsid w:val="00C23D41"/>
    <w:rsid w:val="00C23ECA"/>
    <w:rsid w:val="00C24A0D"/>
    <w:rsid w:val="00C25206"/>
    <w:rsid w:val="00C25734"/>
    <w:rsid w:val="00C25C5D"/>
    <w:rsid w:val="00C2708B"/>
    <w:rsid w:val="00C2755A"/>
    <w:rsid w:val="00C275D2"/>
    <w:rsid w:val="00C278D9"/>
    <w:rsid w:val="00C30EAF"/>
    <w:rsid w:val="00C31E36"/>
    <w:rsid w:val="00C32481"/>
    <w:rsid w:val="00C326D2"/>
    <w:rsid w:val="00C32CF5"/>
    <w:rsid w:val="00C33046"/>
    <w:rsid w:val="00C3315E"/>
    <w:rsid w:val="00C34165"/>
    <w:rsid w:val="00C35596"/>
    <w:rsid w:val="00C35EE7"/>
    <w:rsid w:val="00C36724"/>
    <w:rsid w:val="00C37392"/>
    <w:rsid w:val="00C40E3E"/>
    <w:rsid w:val="00C41702"/>
    <w:rsid w:val="00C41ACE"/>
    <w:rsid w:val="00C42AD8"/>
    <w:rsid w:val="00C42E6B"/>
    <w:rsid w:val="00C4328A"/>
    <w:rsid w:val="00C43E17"/>
    <w:rsid w:val="00C43E30"/>
    <w:rsid w:val="00C44112"/>
    <w:rsid w:val="00C446B6"/>
    <w:rsid w:val="00C44F67"/>
    <w:rsid w:val="00C4521F"/>
    <w:rsid w:val="00C4530C"/>
    <w:rsid w:val="00C455A0"/>
    <w:rsid w:val="00C4566C"/>
    <w:rsid w:val="00C46406"/>
    <w:rsid w:val="00C471EA"/>
    <w:rsid w:val="00C47C8D"/>
    <w:rsid w:val="00C50306"/>
    <w:rsid w:val="00C50398"/>
    <w:rsid w:val="00C50775"/>
    <w:rsid w:val="00C50D90"/>
    <w:rsid w:val="00C51975"/>
    <w:rsid w:val="00C52145"/>
    <w:rsid w:val="00C53620"/>
    <w:rsid w:val="00C53F20"/>
    <w:rsid w:val="00C54915"/>
    <w:rsid w:val="00C56029"/>
    <w:rsid w:val="00C57021"/>
    <w:rsid w:val="00C5747A"/>
    <w:rsid w:val="00C57BBE"/>
    <w:rsid w:val="00C6063F"/>
    <w:rsid w:val="00C61067"/>
    <w:rsid w:val="00C615FA"/>
    <w:rsid w:val="00C61611"/>
    <w:rsid w:val="00C61A69"/>
    <w:rsid w:val="00C61B40"/>
    <w:rsid w:val="00C62031"/>
    <w:rsid w:val="00C63538"/>
    <w:rsid w:val="00C643C1"/>
    <w:rsid w:val="00C65A30"/>
    <w:rsid w:val="00C65E4A"/>
    <w:rsid w:val="00C66AA7"/>
    <w:rsid w:val="00C66AAD"/>
    <w:rsid w:val="00C671CA"/>
    <w:rsid w:val="00C673E9"/>
    <w:rsid w:val="00C6758B"/>
    <w:rsid w:val="00C679E1"/>
    <w:rsid w:val="00C7027D"/>
    <w:rsid w:val="00C70C9D"/>
    <w:rsid w:val="00C70ECE"/>
    <w:rsid w:val="00C70F0C"/>
    <w:rsid w:val="00C714FB"/>
    <w:rsid w:val="00C7184F"/>
    <w:rsid w:val="00C71B6B"/>
    <w:rsid w:val="00C72447"/>
    <w:rsid w:val="00C7270C"/>
    <w:rsid w:val="00C73F7A"/>
    <w:rsid w:val="00C74539"/>
    <w:rsid w:val="00C74869"/>
    <w:rsid w:val="00C74AEA"/>
    <w:rsid w:val="00C74DB6"/>
    <w:rsid w:val="00C74EFD"/>
    <w:rsid w:val="00C762E8"/>
    <w:rsid w:val="00C76E87"/>
    <w:rsid w:val="00C771EA"/>
    <w:rsid w:val="00C811C7"/>
    <w:rsid w:val="00C8184D"/>
    <w:rsid w:val="00C81A4E"/>
    <w:rsid w:val="00C8282E"/>
    <w:rsid w:val="00C838A7"/>
    <w:rsid w:val="00C83A27"/>
    <w:rsid w:val="00C848D4"/>
    <w:rsid w:val="00C854E7"/>
    <w:rsid w:val="00C85C0D"/>
    <w:rsid w:val="00C85F39"/>
    <w:rsid w:val="00C86759"/>
    <w:rsid w:val="00C8782E"/>
    <w:rsid w:val="00C90FC6"/>
    <w:rsid w:val="00C91016"/>
    <w:rsid w:val="00C918BD"/>
    <w:rsid w:val="00C93430"/>
    <w:rsid w:val="00C94A7A"/>
    <w:rsid w:val="00C950CD"/>
    <w:rsid w:val="00C955F5"/>
    <w:rsid w:val="00C95729"/>
    <w:rsid w:val="00C9592E"/>
    <w:rsid w:val="00C9617E"/>
    <w:rsid w:val="00C96B2F"/>
    <w:rsid w:val="00C97982"/>
    <w:rsid w:val="00C97A21"/>
    <w:rsid w:val="00C97D91"/>
    <w:rsid w:val="00CA0012"/>
    <w:rsid w:val="00CA0CC0"/>
    <w:rsid w:val="00CA1811"/>
    <w:rsid w:val="00CA22DB"/>
    <w:rsid w:val="00CA2979"/>
    <w:rsid w:val="00CA3074"/>
    <w:rsid w:val="00CA32E8"/>
    <w:rsid w:val="00CA363A"/>
    <w:rsid w:val="00CA3A31"/>
    <w:rsid w:val="00CA3B7A"/>
    <w:rsid w:val="00CA3CA6"/>
    <w:rsid w:val="00CA4344"/>
    <w:rsid w:val="00CA44D8"/>
    <w:rsid w:val="00CA4C41"/>
    <w:rsid w:val="00CA5066"/>
    <w:rsid w:val="00CA53E5"/>
    <w:rsid w:val="00CA60CF"/>
    <w:rsid w:val="00CA6815"/>
    <w:rsid w:val="00CA7129"/>
    <w:rsid w:val="00CA7F9A"/>
    <w:rsid w:val="00CB0243"/>
    <w:rsid w:val="00CB0AB0"/>
    <w:rsid w:val="00CB0AC0"/>
    <w:rsid w:val="00CB1E38"/>
    <w:rsid w:val="00CB1E5D"/>
    <w:rsid w:val="00CB1F71"/>
    <w:rsid w:val="00CB23BE"/>
    <w:rsid w:val="00CB29E9"/>
    <w:rsid w:val="00CB43B5"/>
    <w:rsid w:val="00CB4BEC"/>
    <w:rsid w:val="00CB510E"/>
    <w:rsid w:val="00CB5AF2"/>
    <w:rsid w:val="00CB6161"/>
    <w:rsid w:val="00CB695B"/>
    <w:rsid w:val="00CB7260"/>
    <w:rsid w:val="00CB768F"/>
    <w:rsid w:val="00CB7C6B"/>
    <w:rsid w:val="00CC0355"/>
    <w:rsid w:val="00CC0A2E"/>
    <w:rsid w:val="00CC1880"/>
    <w:rsid w:val="00CC2CCF"/>
    <w:rsid w:val="00CC2D18"/>
    <w:rsid w:val="00CC2F4E"/>
    <w:rsid w:val="00CC315C"/>
    <w:rsid w:val="00CC3981"/>
    <w:rsid w:val="00CC3C75"/>
    <w:rsid w:val="00CC551B"/>
    <w:rsid w:val="00CC56C2"/>
    <w:rsid w:val="00CC5BCD"/>
    <w:rsid w:val="00CC6499"/>
    <w:rsid w:val="00CC6822"/>
    <w:rsid w:val="00CC6892"/>
    <w:rsid w:val="00CC6DBA"/>
    <w:rsid w:val="00CD009A"/>
    <w:rsid w:val="00CD0B98"/>
    <w:rsid w:val="00CD15C3"/>
    <w:rsid w:val="00CD209B"/>
    <w:rsid w:val="00CD27D1"/>
    <w:rsid w:val="00CD2E87"/>
    <w:rsid w:val="00CD3609"/>
    <w:rsid w:val="00CD373D"/>
    <w:rsid w:val="00CD37E8"/>
    <w:rsid w:val="00CD382D"/>
    <w:rsid w:val="00CD383D"/>
    <w:rsid w:val="00CD3F60"/>
    <w:rsid w:val="00CD414E"/>
    <w:rsid w:val="00CD41BB"/>
    <w:rsid w:val="00CD4DB9"/>
    <w:rsid w:val="00CD4FDE"/>
    <w:rsid w:val="00CD548C"/>
    <w:rsid w:val="00CD5499"/>
    <w:rsid w:val="00CD54BB"/>
    <w:rsid w:val="00CD59F2"/>
    <w:rsid w:val="00CD5BE0"/>
    <w:rsid w:val="00CD619F"/>
    <w:rsid w:val="00CD6DBE"/>
    <w:rsid w:val="00CD74E9"/>
    <w:rsid w:val="00CE0246"/>
    <w:rsid w:val="00CE0F99"/>
    <w:rsid w:val="00CE101E"/>
    <w:rsid w:val="00CE11FD"/>
    <w:rsid w:val="00CE37CA"/>
    <w:rsid w:val="00CE385D"/>
    <w:rsid w:val="00CE38F9"/>
    <w:rsid w:val="00CE39E4"/>
    <w:rsid w:val="00CE4118"/>
    <w:rsid w:val="00CE4188"/>
    <w:rsid w:val="00CE434C"/>
    <w:rsid w:val="00CE4A44"/>
    <w:rsid w:val="00CE597A"/>
    <w:rsid w:val="00CE5FDD"/>
    <w:rsid w:val="00CE672E"/>
    <w:rsid w:val="00CE67D0"/>
    <w:rsid w:val="00CE6FD0"/>
    <w:rsid w:val="00CE7A29"/>
    <w:rsid w:val="00CF02C7"/>
    <w:rsid w:val="00CF04DD"/>
    <w:rsid w:val="00CF060A"/>
    <w:rsid w:val="00CF0C40"/>
    <w:rsid w:val="00CF0CC4"/>
    <w:rsid w:val="00CF16E9"/>
    <w:rsid w:val="00CF1F25"/>
    <w:rsid w:val="00CF3405"/>
    <w:rsid w:val="00CF37E2"/>
    <w:rsid w:val="00CF3872"/>
    <w:rsid w:val="00CF47BC"/>
    <w:rsid w:val="00CF522B"/>
    <w:rsid w:val="00CF6E3A"/>
    <w:rsid w:val="00CF731F"/>
    <w:rsid w:val="00CF7B78"/>
    <w:rsid w:val="00D008BD"/>
    <w:rsid w:val="00D01506"/>
    <w:rsid w:val="00D02565"/>
    <w:rsid w:val="00D026C3"/>
    <w:rsid w:val="00D02D66"/>
    <w:rsid w:val="00D034B7"/>
    <w:rsid w:val="00D039C3"/>
    <w:rsid w:val="00D04423"/>
    <w:rsid w:val="00D04AC7"/>
    <w:rsid w:val="00D0668F"/>
    <w:rsid w:val="00D067A7"/>
    <w:rsid w:val="00D06DEA"/>
    <w:rsid w:val="00D07B48"/>
    <w:rsid w:val="00D12F9A"/>
    <w:rsid w:val="00D139F6"/>
    <w:rsid w:val="00D13F03"/>
    <w:rsid w:val="00D149D2"/>
    <w:rsid w:val="00D14CAE"/>
    <w:rsid w:val="00D14CFC"/>
    <w:rsid w:val="00D15C0F"/>
    <w:rsid w:val="00D15E33"/>
    <w:rsid w:val="00D16AEC"/>
    <w:rsid w:val="00D16E86"/>
    <w:rsid w:val="00D17033"/>
    <w:rsid w:val="00D17383"/>
    <w:rsid w:val="00D1797F"/>
    <w:rsid w:val="00D17C26"/>
    <w:rsid w:val="00D17FDD"/>
    <w:rsid w:val="00D20F89"/>
    <w:rsid w:val="00D2108D"/>
    <w:rsid w:val="00D213AF"/>
    <w:rsid w:val="00D21EC8"/>
    <w:rsid w:val="00D2230B"/>
    <w:rsid w:val="00D22534"/>
    <w:rsid w:val="00D24E14"/>
    <w:rsid w:val="00D24FBA"/>
    <w:rsid w:val="00D25BF5"/>
    <w:rsid w:val="00D267B1"/>
    <w:rsid w:val="00D31170"/>
    <w:rsid w:val="00D31538"/>
    <w:rsid w:val="00D32BD8"/>
    <w:rsid w:val="00D332D6"/>
    <w:rsid w:val="00D3350B"/>
    <w:rsid w:val="00D336A8"/>
    <w:rsid w:val="00D34A7E"/>
    <w:rsid w:val="00D35E35"/>
    <w:rsid w:val="00D36786"/>
    <w:rsid w:val="00D36876"/>
    <w:rsid w:val="00D37CDD"/>
    <w:rsid w:val="00D41139"/>
    <w:rsid w:val="00D416B6"/>
    <w:rsid w:val="00D4184B"/>
    <w:rsid w:val="00D424C2"/>
    <w:rsid w:val="00D42C2B"/>
    <w:rsid w:val="00D42EC0"/>
    <w:rsid w:val="00D45282"/>
    <w:rsid w:val="00D46AF0"/>
    <w:rsid w:val="00D46ECE"/>
    <w:rsid w:val="00D46FA3"/>
    <w:rsid w:val="00D471F3"/>
    <w:rsid w:val="00D47699"/>
    <w:rsid w:val="00D478BF"/>
    <w:rsid w:val="00D4795B"/>
    <w:rsid w:val="00D47ED7"/>
    <w:rsid w:val="00D47F99"/>
    <w:rsid w:val="00D50A18"/>
    <w:rsid w:val="00D51197"/>
    <w:rsid w:val="00D51CA2"/>
    <w:rsid w:val="00D520F9"/>
    <w:rsid w:val="00D526B2"/>
    <w:rsid w:val="00D52C1C"/>
    <w:rsid w:val="00D53D30"/>
    <w:rsid w:val="00D53DCA"/>
    <w:rsid w:val="00D53ED2"/>
    <w:rsid w:val="00D556E0"/>
    <w:rsid w:val="00D566C0"/>
    <w:rsid w:val="00D56D5C"/>
    <w:rsid w:val="00D619F5"/>
    <w:rsid w:val="00D61DE4"/>
    <w:rsid w:val="00D61E09"/>
    <w:rsid w:val="00D621E4"/>
    <w:rsid w:val="00D6264C"/>
    <w:rsid w:val="00D63B93"/>
    <w:rsid w:val="00D63FB7"/>
    <w:rsid w:val="00D64749"/>
    <w:rsid w:val="00D657FF"/>
    <w:rsid w:val="00D65F14"/>
    <w:rsid w:val="00D6740C"/>
    <w:rsid w:val="00D67509"/>
    <w:rsid w:val="00D67568"/>
    <w:rsid w:val="00D67B5C"/>
    <w:rsid w:val="00D70271"/>
    <w:rsid w:val="00D7040D"/>
    <w:rsid w:val="00D70E3D"/>
    <w:rsid w:val="00D70ED4"/>
    <w:rsid w:val="00D712E3"/>
    <w:rsid w:val="00D73E11"/>
    <w:rsid w:val="00D742AA"/>
    <w:rsid w:val="00D74C8B"/>
    <w:rsid w:val="00D75347"/>
    <w:rsid w:val="00D756F2"/>
    <w:rsid w:val="00D75CFE"/>
    <w:rsid w:val="00D75F17"/>
    <w:rsid w:val="00D76728"/>
    <w:rsid w:val="00D7714C"/>
    <w:rsid w:val="00D80A67"/>
    <w:rsid w:val="00D8110E"/>
    <w:rsid w:val="00D812ED"/>
    <w:rsid w:val="00D81FB8"/>
    <w:rsid w:val="00D82600"/>
    <w:rsid w:val="00D82637"/>
    <w:rsid w:val="00D82F9D"/>
    <w:rsid w:val="00D832BA"/>
    <w:rsid w:val="00D8369A"/>
    <w:rsid w:val="00D84234"/>
    <w:rsid w:val="00D850D4"/>
    <w:rsid w:val="00D86DF1"/>
    <w:rsid w:val="00D87BCC"/>
    <w:rsid w:val="00D90611"/>
    <w:rsid w:val="00D90C98"/>
    <w:rsid w:val="00D9131B"/>
    <w:rsid w:val="00D9162C"/>
    <w:rsid w:val="00D91AF4"/>
    <w:rsid w:val="00D91CBE"/>
    <w:rsid w:val="00D92608"/>
    <w:rsid w:val="00D92742"/>
    <w:rsid w:val="00D92DD8"/>
    <w:rsid w:val="00D9338F"/>
    <w:rsid w:val="00D937CC"/>
    <w:rsid w:val="00D9388D"/>
    <w:rsid w:val="00D93A2F"/>
    <w:rsid w:val="00D93CCA"/>
    <w:rsid w:val="00D94303"/>
    <w:rsid w:val="00D9526F"/>
    <w:rsid w:val="00D95DAF"/>
    <w:rsid w:val="00D96300"/>
    <w:rsid w:val="00D96353"/>
    <w:rsid w:val="00D96F15"/>
    <w:rsid w:val="00D9791E"/>
    <w:rsid w:val="00D97FCD"/>
    <w:rsid w:val="00DA02AA"/>
    <w:rsid w:val="00DA0727"/>
    <w:rsid w:val="00DA08F2"/>
    <w:rsid w:val="00DA0985"/>
    <w:rsid w:val="00DA0BC8"/>
    <w:rsid w:val="00DA20D7"/>
    <w:rsid w:val="00DA246E"/>
    <w:rsid w:val="00DA2701"/>
    <w:rsid w:val="00DA3421"/>
    <w:rsid w:val="00DA6AE4"/>
    <w:rsid w:val="00DA752E"/>
    <w:rsid w:val="00DA7B09"/>
    <w:rsid w:val="00DB0A51"/>
    <w:rsid w:val="00DB20EB"/>
    <w:rsid w:val="00DB2706"/>
    <w:rsid w:val="00DB2794"/>
    <w:rsid w:val="00DB2C41"/>
    <w:rsid w:val="00DB322C"/>
    <w:rsid w:val="00DB48CF"/>
    <w:rsid w:val="00DB53D5"/>
    <w:rsid w:val="00DB597A"/>
    <w:rsid w:val="00DB59C4"/>
    <w:rsid w:val="00DB59F3"/>
    <w:rsid w:val="00DB5E30"/>
    <w:rsid w:val="00DB64DE"/>
    <w:rsid w:val="00DB737D"/>
    <w:rsid w:val="00DC07EC"/>
    <w:rsid w:val="00DC170D"/>
    <w:rsid w:val="00DC18DB"/>
    <w:rsid w:val="00DC3353"/>
    <w:rsid w:val="00DC3C8A"/>
    <w:rsid w:val="00DC5538"/>
    <w:rsid w:val="00DC5B26"/>
    <w:rsid w:val="00DC6247"/>
    <w:rsid w:val="00DC6DB9"/>
    <w:rsid w:val="00DC6EDC"/>
    <w:rsid w:val="00DC77D1"/>
    <w:rsid w:val="00DC7E04"/>
    <w:rsid w:val="00DD0253"/>
    <w:rsid w:val="00DD0992"/>
    <w:rsid w:val="00DD112C"/>
    <w:rsid w:val="00DD1A15"/>
    <w:rsid w:val="00DD2105"/>
    <w:rsid w:val="00DD25FB"/>
    <w:rsid w:val="00DD2B58"/>
    <w:rsid w:val="00DD325D"/>
    <w:rsid w:val="00DD3831"/>
    <w:rsid w:val="00DD3FE0"/>
    <w:rsid w:val="00DD58F2"/>
    <w:rsid w:val="00DD5A0D"/>
    <w:rsid w:val="00DD5D7E"/>
    <w:rsid w:val="00DD7A25"/>
    <w:rsid w:val="00DE0E93"/>
    <w:rsid w:val="00DE211C"/>
    <w:rsid w:val="00DE2420"/>
    <w:rsid w:val="00DE32E4"/>
    <w:rsid w:val="00DE403C"/>
    <w:rsid w:val="00DE4116"/>
    <w:rsid w:val="00DE4942"/>
    <w:rsid w:val="00DE4A46"/>
    <w:rsid w:val="00DE537C"/>
    <w:rsid w:val="00DE5B4F"/>
    <w:rsid w:val="00DE6463"/>
    <w:rsid w:val="00DE67E8"/>
    <w:rsid w:val="00DE6C70"/>
    <w:rsid w:val="00DE7025"/>
    <w:rsid w:val="00DE7502"/>
    <w:rsid w:val="00DE7A34"/>
    <w:rsid w:val="00DE7C8C"/>
    <w:rsid w:val="00DF0A8B"/>
    <w:rsid w:val="00DF1C20"/>
    <w:rsid w:val="00DF1CE1"/>
    <w:rsid w:val="00DF1D8C"/>
    <w:rsid w:val="00DF1E24"/>
    <w:rsid w:val="00DF2294"/>
    <w:rsid w:val="00DF2766"/>
    <w:rsid w:val="00DF2AB8"/>
    <w:rsid w:val="00DF2C27"/>
    <w:rsid w:val="00DF2D19"/>
    <w:rsid w:val="00DF2E22"/>
    <w:rsid w:val="00DF3CE7"/>
    <w:rsid w:val="00DF421D"/>
    <w:rsid w:val="00DF427E"/>
    <w:rsid w:val="00DF4441"/>
    <w:rsid w:val="00DF7878"/>
    <w:rsid w:val="00DF7A1C"/>
    <w:rsid w:val="00E00057"/>
    <w:rsid w:val="00E00D0A"/>
    <w:rsid w:val="00E00DFE"/>
    <w:rsid w:val="00E00F7F"/>
    <w:rsid w:val="00E01040"/>
    <w:rsid w:val="00E027A4"/>
    <w:rsid w:val="00E02D76"/>
    <w:rsid w:val="00E03A49"/>
    <w:rsid w:val="00E03ED7"/>
    <w:rsid w:val="00E04318"/>
    <w:rsid w:val="00E0465F"/>
    <w:rsid w:val="00E04A49"/>
    <w:rsid w:val="00E055F6"/>
    <w:rsid w:val="00E05A39"/>
    <w:rsid w:val="00E05FE9"/>
    <w:rsid w:val="00E06B09"/>
    <w:rsid w:val="00E07808"/>
    <w:rsid w:val="00E07E4B"/>
    <w:rsid w:val="00E10418"/>
    <w:rsid w:val="00E107AE"/>
    <w:rsid w:val="00E11756"/>
    <w:rsid w:val="00E11E9C"/>
    <w:rsid w:val="00E12BE9"/>
    <w:rsid w:val="00E1499E"/>
    <w:rsid w:val="00E1535B"/>
    <w:rsid w:val="00E155C0"/>
    <w:rsid w:val="00E16795"/>
    <w:rsid w:val="00E168D4"/>
    <w:rsid w:val="00E177F4"/>
    <w:rsid w:val="00E20125"/>
    <w:rsid w:val="00E20401"/>
    <w:rsid w:val="00E21543"/>
    <w:rsid w:val="00E21E7A"/>
    <w:rsid w:val="00E21FC1"/>
    <w:rsid w:val="00E224B1"/>
    <w:rsid w:val="00E227ED"/>
    <w:rsid w:val="00E22919"/>
    <w:rsid w:val="00E230B7"/>
    <w:rsid w:val="00E2312A"/>
    <w:rsid w:val="00E23926"/>
    <w:rsid w:val="00E23B38"/>
    <w:rsid w:val="00E23E66"/>
    <w:rsid w:val="00E2633C"/>
    <w:rsid w:val="00E26C3E"/>
    <w:rsid w:val="00E27333"/>
    <w:rsid w:val="00E27A78"/>
    <w:rsid w:val="00E27C86"/>
    <w:rsid w:val="00E27D77"/>
    <w:rsid w:val="00E3006B"/>
    <w:rsid w:val="00E306D4"/>
    <w:rsid w:val="00E3212F"/>
    <w:rsid w:val="00E322EC"/>
    <w:rsid w:val="00E32ADD"/>
    <w:rsid w:val="00E339BE"/>
    <w:rsid w:val="00E33D77"/>
    <w:rsid w:val="00E346D1"/>
    <w:rsid w:val="00E3512B"/>
    <w:rsid w:val="00E3540E"/>
    <w:rsid w:val="00E35513"/>
    <w:rsid w:val="00E35897"/>
    <w:rsid w:val="00E35A44"/>
    <w:rsid w:val="00E35BA9"/>
    <w:rsid w:val="00E36075"/>
    <w:rsid w:val="00E36731"/>
    <w:rsid w:val="00E37DE0"/>
    <w:rsid w:val="00E40111"/>
    <w:rsid w:val="00E40FB5"/>
    <w:rsid w:val="00E41745"/>
    <w:rsid w:val="00E417F1"/>
    <w:rsid w:val="00E43B12"/>
    <w:rsid w:val="00E43E4D"/>
    <w:rsid w:val="00E4426A"/>
    <w:rsid w:val="00E454A0"/>
    <w:rsid w:val="00E458ED"/>
    <w:rsid w:val="00E45F01"/>
    <w:rsid w:val="00E47282"/>
    <w:rsid w:val="00E506CD"/>
    <w:rsid w:val="00E50CA9"/>
    <w:rsid w:val="00E51077"/>
    <w:rsid w:val="00E51701"/>
    <w:rsid w:val="00E5234C"/>
    <w:rsid w:val="00E52914"/>
    <w:rsid w:val="00E529F8"/>
    <w:rsid w:val="00E52F36"/>
    <w:rsid w:val="00E53275"/>
    <w:rsid w:val="00E53652"/>
    <w:rsid w:val="00E545C6"/>
    <w:rsid w:val="00E54722"/>
    <w:rsid w:val="00E54752"/>
    <w:rsid w:val="00E55332"/>
    <w:rsid w:val="00E554E6"/>
    <w:rsid w:val="00E56003"/>
    <w:rsid w:val="00E5725C"/>
    <w:rsid w:val="00E6006D"/>
    <w:rsid w:val="00E611BE"/>
    <w:rsid w:val="00E617BD"/>
    <w:rsid w:val="00E61F0E"/>
    <w:rsid w:val="00E62069"/>
    <w:rsid w:val="00E62AEB"/>
    <w:rsid w:val="00E6349B"/>
    <w:rsid w:val="00E638CE"/>
    <w:rsid w:val="00E63A1F"/>
    <w:rsid w:val="00E63FC0"/>
    <w:rsid w:val="00E6438F"/>
    <w:rsid w:val="00E64664"/>
    <w:rsid w:val="00E64F9C"/>
    <w:rsid w:val="00E6574A"/>
    <w:rsid w:val="00E658E4"/>
    <w:rsid w:val="00E65E12"/>
    <w:rsid w:val="00E66350"/>
    <w:rsid w:val="00E7005E"/>
    <w:rsid w:val="00E70313"/>
    <w:rsid w:val="00E709D2"/>
    <w:rsid w:val="00E7123E"/>
    <w:rsid w:val="00E714BD"/>
    <w:rsid w:val="00E71DDF"/>
    <w:rsid w:val="00E725BC"/>
    <w:rsid w:val="00E72B3B"/>
    <w:rsid w:val="00E748A9"/>
    <w:rsid w:val="00E7552F"/>
    <w:rsid w:val="00E75D77"/>
    <w:rsid w:val="00E75FC3"/>
    <w:rsid w:val="00E7635E"/>
    <w:rsid w:val="00E76AA0"/>
    <w:rsid w:val="00E77464"/>
    <w:rsid w:val="00E80070"/>
    <w:rsid w:val="00E80D69"/>
    <w:rsid w:val="00E80F1C"/>
    <w:rsid w:val="00E811F3"/>
    <w:rsid w:val="00E81235"/>
    <w:rsid w:val="00E818C8"/>
    <w:rsid w:val="00E81A9F"/>
    <w:rsid w:val="00E82890"/>
    <w:rsid w:val="00E832B8"/>
    <w:rsid w:val="00E83DA1"/>
    <w:rsid w:val="00E83E7D"/>
    <w:rsid w:val="00E84288"/>
    <w:rsid w:val="00E849A4"/>
    <w:rsid w:val="00E852E7"/>
    <w:rsid w:val="00E855C2"/>
    <w:rsid w:val="00E8693E"/>
    <w:rsid w:val="00E8697B"/>
    <w:rsid w:val="00E87CEB"/>
    <w:rsid w:val="00E9005F"/>
    <w:rsid w:val="00E90D90"/>
    <w:rsid w:val="00E919E8"/>
    <w:rsid w:val="00E9314F"/>
    <w:rsid w:val="00E941A6"/>
    <w:rsid w:val="00E94DFB"/>
    <w:rsid w:val="00E9579B"/>
    <w:rsid w:val="00E95B76"/>
    <w:rsid w:val="00E96E8A"/>
    <w:rsid w:val="00E97E10"/>
    <w:rsid w:val="00EA0F78"/>
    <w:rsid w:val="00EA3104"/>
    <w:rsid w:val="00EA31A5"/>
    <w:rsid w:val="00EA36F1"/>
    <w:rsid w:val="00EA3A57"/>
    <w:rsid w:val="00EA3CF9"/>
    <w:rsid w:val="00EA45F4"/>
    <w:rsid w:val="00EA4EAE"/>
    <w:rsid w:val="00EA4FCE"/>
    <w:rsid w:val="00EA60BA"/>
    <w:rsid w:val="00EA70D3"/>
    <w:rsid w:val="00EA740A"/>
    <w:rsid w:val="00EB0375"/>
    <w:rsid w:val="00EB056B"/>
    <w:rsid w:val="00EB0952"/>
    <w:rsid w:val="00EB1601"/>
    <w:rsid w:val="00EB1B5B"/>
    <w:rsid w:val="00EB267E"/>
    <w:rsid w:val="00EB2729"/>
    <w:rsid w:val="00EB2BF9"/>
    <w:rsid w:val="00EB2D75"/>
    <w:rsid w:val="00EB2F76"/>
    <w:rsid w:val="00EB3A78"/>
    <w:rsid w:val="00EB3D3A"/>
    <w:rsid w:val="00EB4BCE"/>
    <w:rsid w:val="00EB568B"/>
    <w:rsid w:val="00EB6757"/>
    <w:rsid w:val="00EB72F9"/>
    <w:rsid w:val="00EC07B8"/>
    <w:rsid w:val="00EC105C"/>
    <w:rsid w:val="00EC1AC1"/>
    <w:rsid w:val="00EC236A"/>
    <w:rsid w:val="00EC2E0F"/>
    <w:rsid w:val="00EC34DB"/>
    <w:rsid w:val="00EC3CC7"/>
    <w:rsid w:val="00EC3D1B"/>
    <w:rsid w:val="00EC40CB"/>
    <w:rsid w:val="00EC445A"/>
    <w:rsid w:val="00EC523D"/>
    <w:rsid w:val="00EC6330"/>
    <w:rsid w:val="00EC649E"/>
    <w:rsid w:val="00EC67D1"/>
    <w:rsid w:val="00EC6DFE"/>
    <w:rsid w:val="00EC708B"/>
    <w:rsid w:val="00ED0751"/>
    <w:rsid w:val="00ED0C5F"/>
    <w:rsid w:val="00ED0CCB"/>
    <w:rsid w:val="00ED1418"/>
    <w:rsid w:val="00ED45D9"/>
    <w:rsid w:val="00ED4992"/>
    <w:rsid w:val="00ED5756"/>
    <w:rsid w:val="00ED5A78"/>
    <w:rsid w:val="00EE184D"/>
    <w:rsid w:val="00EE1DF2"/>
    <w:rsid w:val="00EE2997"/>
    <w:rsid w:val="00EE3136"/>
    <w:rsid w:val="00EE36EA"/>
    <w:rsid w:val="00EE3D02"/>
    <w:rsid w:val="00EE43E2"/>
    <w:rsid w:val="00EE4D7C"/>
    <w:rsid w:val="00EE4D93"/>
    <w:rsid w:val="00EE5507"/>
    <w:rsid w:val="00EE5B88"/>
    <w:rsid w:val="00EE5E83"/>
    <w:rsid w:val="00EE6049"/>
    <w:rsid w:val="00EF0F14"/>
    <w:rsid w:val="00EF16C9"/>
    <w:rsid w:val="00EF26A1"/>
    <w:rsid w:val="00EF44A3"/>
    <w:rsid w:val="00EF5C78"/>
    <w:rsid w:val="00EF73D2"/>
    <w:rsid w:val="00EF7519"/>
    <w:rsid w:val="00EF7CE8"/>
    <w:rsid w:val="00EF7F90"/>
    <w:rsid w:val="00F002C6"/>
    <w:rsid w:val="00F0092B"/>
    <w:rsid w:val="00F01A1D"/>
    <w:rsid w:val="00F0235B"/>
    <w:rsid w:val="00F02A07"/>
    <w:rsid w:val="00F032E4"/>
    <w:rsid w:val="00F039BC"/>
    <w:rsid w:val="00F04573"/>
    <w:rsid w:val="00F045F1"/>
    <w:rsid w:val="00F0542C"/>
    <w:rsid w:val="00F05BFF"/>
    <w:rsid w:val="00F06318"/>
    <w:rsid w:val="00F07070"/>
    <w:rsid w:val="00F074A5"/>
    <w:rsid w:val="00F0788B"/>
    <w:rsid w:val="00F07D3B"/>
    <w:rsid w:val="00F10A15"/>
    <w:rsid w:val="00F1122D"/>
    <w:rsid w:val="00F11B84"/>
    <w:rsid w:val="00F11ED7"/>
    <w:rsid w:val="00F12F32"/>
    <w:rsid w:val="00F133F5"/>
    <w:rsid w:val="00F144BB"/>
    <w:rsid w:val="00F14555"/>
    <w:rsid w:val="00F1561A"/>
    <w:rsid w:val="00F157D3"/>
    <w:rsid w:val="00F1606F"/>
    <w:rsid w:val="00F16B67"/>
    <w:rsid w:val="00F21DEC"/>
    <w:rsid w:val="00F22591"/>
    <w:rsid w:val="00F2289D"/>
    <w:rsid w:val="00F228D3"/>
    <w:rsid w:val="00F23133"/>
    <w:rsid w:val="00F23560"/>
    <w:rsid w:val="00F242CA"/>
    <w:rsid w:val="00F24D97"/>
    <w:rsid w:val="00F25199"/>
    <w:rsid w:val="00F253C7"/>
    <w:rsid w:val="00F257E8"/>
    <w:rsid w:val="00F25836"/>
    <w:rsid w:val="00F25842"/>
    <w:rsid w:val="00F264ED"/>
    <w:rsid w:val="00F26FD9"/>
    <w:rsid w:val="00F306BF"/>
    <w:rsid w:val="00F30D45"/>
    <w:rsid w:val="00F30FF5"/>
    <w:rsid w:val="00F31F14"/>
    <w:rsid w:val="00F32D66"/>
    <w:rsid w:val="00F32E77"/>
    <w:rsid w:val="00F32EA6"/>
    <w:rsid w:val="00F339A0"/>
    <w:rsid w:val="00F33D59"/>
    <w:rsid w:val="00F357E7"/>
    <w:rsid w:val="00F35A2E"/>
    <w:rsid w:val="00F35FE5"/>
    <w:rsid w:val="00F36B04"/>
    <w:rsid w:val="00F37B21"/>
    <w:rsid w:val="00F40474"/>
    <w:rsid w:val="00F408B3"/>
    <w:rsid w:val="00F40F74"/>
    <w:rsid w:val="00F4144E"/>
    <w:rsid w:val="00F41693"/>
    <w:rsid w:val="00F417F9"/>
    <w:rsid w:val="00F4217C"/>
    <w:rsid w:val="00F422BB"/>
    <w:rsid w:val="00F422C1"/>
    <w:rsid w:val="00F42AEC"/>
    <w:rsid w:val="00F43638"/>
    <w:rsid w:val="00F43AD8"/>
    <w:rsid w:val="00F44C92"/>
    <w:rsid w:val="00F45784"/>
    <w:rsid w:val="00F4628C"/>
    <w:rsid w:val="00F46B6A"/>
    <w:rsid w:val="00F47ED4"/>
    <w:rsid w:val="00F50719"/>
    <w:rsid w:val="00F50ABF"/>
    <w:rsid w:val="00F5145D"/>
    <w:rsid w:val="00F52403"/>
    <w:rsid w:val="00F53306"/>
    <w:rsid w:val="00F5336C"/>
    <w:rsid w:val="00F5368D"/>
    <w:rsid w:val="00F53B41"/>
    <w:rsid w:val="00F5443B"/>
    <w:rsid w:val="00F5463D"/>
    <w:rsid w:val="00F54B82"/>
    <w:rsid w:val="00F5578E"/>
    <w:rsid w:val="00F55B9F"/>
    <w:rsid w:val="00F576BF"/>
    <w:rsid w:val="00F60257"/>
    <w:rsid w:val="00F602CB"/>
    <w:rsid w:val="00F60458"/>
    <w:rsid w:val="00F61968"/>
    <w:rsid w:val="00F62124"/>
    <w:rsid w:val="00F623B4"/>
    <w:rsid w:val="00F62E6F"/>
    <w:rsid w:val="00F631A8"/>
    <w:rsid w:val="00F63272"/>
    <w:rsid w:val="00F634D9"/>
    <w:rsid w:val="00F64882"/>
    <w:rsid w:val="00F656BA"/>
    <w:rsid w:val="00F66029"/>
    <w:rsid w:val="00F6651C"/>
    <w:rsid w:val="00F66A0C"/>
    <w:rsid w:val="00F66A38"/>
    <w:rsid w:val="00F673C1"/>
    <w:rsid w:val="00F67CD6"/>
    <w:rsid w:val="00F70B2F"/>
    <w:rsid w:val="00F70E26"/>
    <w:rsid w:val="00F71816"/>
    <w:rsid w:val="00F71F6B"/>
    <w:rsid w:val="00F73A3D"/>
    <w:rsid w:val="00F73C9E"/>
    <w:rsid w:val="00F742B1"/>
    <w:rsid w:val="00F745F4"/>
    <w:rsid w:val="00F749F0"/>
    <w:rsid w:val="00F74F95"/>
    <w:rsid w:val="00F75774"/>
    <w:rsid w:val="00F758D4"/>
    <w:rsid w:val="00F76836"/>
    <w:rsid w:val="00F76A92"/>
    <w:rsid w:val="00F76DC2"/>
    <w:rsid w:val="00F77449"/>
    <w:rsid w:val="00F779C4"/>
    <w:rsid w:val="00F81242"/>
    <w:rsid w:val="00F816E5"/>
    <w:rsid w:val="00F81AA1"/>
    <w:rsid w:val="00F81C8A"/>
    <w:rsid w:val="00F82184"/>
    <w:rsid w:val="00F82743"/>
    <w:rsid w:val="00F828C1"/>
    <w:rsid w:val="00F855C3"/>
    <w:rsid w:val="00F8657D"/>
    <w:rsid w:val="00F866EE"/>
    <w:rsid w:val="00F8702E"/>
    <w:rsid w:val="00F875F7"/>
    <w:rsid w:val="00F877F5"/>
    <w:rsid w:val="00F905EB"/>
    <w:rsid w:val="00F90D5B"/>
    <w:rsid w:val="00F91A56"/>
    <w:rsid w:val="00F91CB5"/>
    <w:rsid w:val="00F92442"/>
    <w:rsid w:val="00F92668"/>
    <w:rsid w:val="00F94B84"/>
    <w:rsid w:val="00F9543E"/>
    <w:rsid w:val="00F957DD"/>
    <w:rsid w:val="00F960B4"/>
    <w:rsid w:val="00F96800"/>
    <w:rsid w:val="00F9693E"/>
    <w:rsid w:val="00F969E0"/>
    <w:rsid w:val="00F9714F"/>
    <w:rsid w:val="00F97E22"/>
    <w:rsid w:val="00FA04BE"/>
    <w:rsid w:val="00FA16FA"/>
    <w:rsid w:val="00FA198B"/>
    <w:rsid w:val="00FA2403"/>
    <w:rsid w:val="00FA2987"/>
    <w:rsid w:val="00FA3774"/>
    <w:rsid w:val="00FA3834"/>
    <w:rsid w:val="00FA5AB6"/>
    <w:rsid w:val="00FA796D"/>
    <w:rsid w:val="00FA7FC1"/>
    <w:rsid w:val="00FB14D5"/>
    <w:rsid w:val="00FB1675"/>
    <w:rsid w:val="00FB16BF"/>
    <w:rsid w:val="00FB1FEE"/>
    <w:rsid w:val="00FB2777"/>
    <w:rsid w:val="00FB6286"/>
    <w:rsid w:val="00FB6489"/>
    <w:rsid w:val="00FB7330"/>
    <w:rsid w:val="00FB7EEB"/>
    <w:rsid w:val="00FC0025"/>
    <w:rsid w:val="00FC0EBB"/>
    <w:rsid w:val="00FC1143"/>
    <w:rsid w:val="00FC1481"/>
    <w:rsid w:val="00FC1D6A"/>
    <w:rsid w:val="00FC1FFC"/>
    <w:rsid w:val="00FC211C"/>
    <w:rsid w:val="00FC2C63"/>
    <w:rsid w:val="00FC6A3A"/>
    <w:rsid w:val="00FC6D89"/>
    <w:rsid w:val="00FC6EBC"/>
    <w:rsid w:val="00FC700E"/>
    <w:rsid w:val="00FC72AC"/>
    <w:rsid w:val="00FC7C44"/>
    <w:rsid w:val="00FC7F40"/>
    <w:rsid w:val="00FD024D"/>
    <w:rsid w:val="00FD03F5"/>
    <w:rsid w:val="00FD054C"/>
    <w:rsid w:val="00FD0F42"/>
    <w:rsid w:val="00FD1435"/>
    <w:rsid w:val="00FD27A3"/>
    <w:rsid w:val="00FD40F5"/>
    <w:rsid w:val="00FD43CB"/>
    <w:rsid w:val="00FD5293"/>
    <w:rsid w:val="00FD58DE"/>
    <w:rsid w:val="00FD5D9F"/>
    <w:rsid w:val="00FD6B65"/>
    <w:rsid w:val="00FE1372"/>
    <w:rsid w:val="00FE1505"/>
    <w:rsid w:val="00FE18CD"/>
    <w:rsid w:val="00FE2929"/>
    <w:rsid w:val="00FE3D20"/>
    <w:rsid w:val="00FE5056"/>
    <w:rsid w:val="00FE6AAD"/>
    <w:rsid w:val="00FF012C"/>
    <w:rsid w:val="00FF0B5C"/>
    <w:rsid w:val="00FF1161"/>
    <w:rsid w:val="00FF1AE3"/>
    <w:rsid w:val="00FF1FC2"/>
    <w:rsid w:val="00FF22FF"/>
    <w:rsid w:val="00FF2FD8"/>
    <w:rsid w:val="00FF33B7"/>
    <w:rsid w:val="00FF37ED"/>
    <w:rsid w:val="00FF3C8C"/>
    <w:rsid w:val="00FF41D7"/>
    <w:rsid w:val="00FF444B"/>
    <w:rsid w:val="00FF487A"/>
    <w:rsid w:val="00FF4BF0"/>
    <w:rsid w:val="00FF4EAB"/>
    <w:rsid w:val="00FF51F5"/>
    <w:rsid w:val="00FF5BBC"/>
    <w:rsid w:val="00FF6152"/>
    <w:rsid w:val="0B521C1B"/>
    <w:rsid w:val="0F3905F9"/>
    <w:rsid w:val="16ED7EA2"/>
    <w:rsid w:val="1CC245D5"/>
    <w:rsid w:val="22BE26CD"/>
    <w:rsid w:val="2D4A7ABA"/>
    <w:rsid w:val="2FCF4496"/>
    <w:rsid w:val="3AF24584"/>
    <w:rsid w:val="3B464097"/>
    <w:rsid w:val="3CEF067F"/>
    <w:rsid w:val="3E8471AC"/>
    <w:rsid w:val="3F126DE5"/>
    <w:rsid w:val="4D7F6D1C"/>
    <w:rsid w:val="500759C7"/>
    <w:rsid w:val="5B5B5161"/>
    <w:rsid w:val="61E46E0E"/>
    <w:rsid w:val="649154C5"/>
    <w:rsid w:val="653F1130"/>
    <w:rsid w:val="6C7766E6"/>
    <w:rsid w:val="7DA1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D01262"/>
  <w15:docId w15:val="{DF894202-9C80-4377-99D4-E2F0E5C4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qFormat="1"/>
    <w:lsdException w:name="index 2" w:locked="1" w:semiHidden="1" w:qFormat="1"/>
    <w:lsdException w:name="index 3" w:locked="1" w:semiHidden="1" w:qFormat="1"/>
    <w:lsdException w:name="index 4" w:locked="1" w:semiHidden="1" w:qFormat="1"/>
    <w:lsdException w:name="index 5" w:locked="1" w:semiHidden="1" w:qFormat="1"/>
    <w:lsdException w:name="index 6" w:locked="1" w:semiHidden="1" w:qFormat="1"/>
    <w:lsdException w:name="index 7" w:locked="1" w:semiHidden="1" w:qFormat="1"/>
    <w:lsdException w:name="index 8" w:locked="1" w:semiHidden="1" w:qFormat="1"/>
    <w:lsdException w:name="index 9" w:locked="1" w:semiHidden="1" w:qFormat="1"/>
    <w:lsdException w:name="toc 1" w:qFormat="1"/>
    <w:lsdException w:name="toc 2" w:qFormat="1"/>
    <w:lsdException w:name="toc 3" w:qFormat="1"/>
    <w:lsdException w:name="toc 4" w:locked="1" w:semiHidden="1" w:qFormat="1"/>
    <w:lsdException w:name="toc 5" w:locked="1" w:semiHidden="1" w:qFormat="1"/>
    <w:lsdException w:name="toc 6" w:locked="1" w:semiHidden="1" w:qFormat="1"/>
    <w:lsdException w:name="toc 7" w:locked="1" w:semiHidden="1" w:qFormat="1"/>
    <w:lsdException w:name="toc 8" w:locked="1" w:semiHidden="1" w:qFormat="1"/>
    <w:lsdException w:name="toc 9" w:locked="1" w:semiHidden="1" w:qFormat="1"/>
    <w:lsdException w:name="Normal Indent" w:locked="1" w:semiHidden="1" w:unhideWhenUsed="1"/>
    <w:lsdException w:name="footnote text" w:locked="1" w:semiHidden="1" w:qFormat="1"/>
    <w:lsdException w:name="annotation text" w:semiHidden="1" w:qFormat="1"/>
    <w:lsdException w:name="header" w:semiHidden="1" w:qFormat="1"/>
    <w:lsdException w:name="footer" w:uiPriority="99" w:qFormat="1"/>
    <w:lsdException w:name="index heading" w:locked="1" w:semiHidden="1" w:qFormat="1"/>
    <w:lsdException w:name="caption" w:uiPriority="35" w:qFormat="1"/>
    <w:lsdException w:name="table of figures" w:qFormat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qFormat="1"/>
    <w:lsdException w:name="annotation reference" w:locked="1" w:semiHidden="1" w:qFormat="1"/>
    <w:lsdException w:name="line number" w:locked="1" w:semiHidden="1" w:unhideWhenUsed="1"/>
    <w:lsdException w:name="page number" w:semiHidden="1" w:qFormat="1"/>
    <w:lsdException w:name="endnote reference" w:qFormat="1"/>
    <w:lsdException w:name="endnote text" w:qFormat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qFormat="1"/>
    <w:lsdException w:name="Body Text Indent" w:locked="1" w:semiHidden="1" w:qFormat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qFormat="1"/>
    <w:lsdException w:name="Body Text First Indent" w:locked="1" w:semiHidden="1" w:unhideWhenUsed="1"/>
    <w:lsdException w:name="Body Text First Indent 2" w:qFormat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qFormat="1"/>
    <w:lsdException w:name="FollowedHyperlink" w:locked="1" w:semiHidden="1" w:qFormat="1"/>
    <w:lsdException w:name="Strong" w:locked="1" w:uiPriority="22" w:qFormat="1"/>
    <w:lsdException w:name="Emphasis" w:locked="1" w:qFormat="1"/>
    <w:lsdException w:name="Document Map" w:locked="1" w:semiHidden="1" w:qFormat="1"/>
    <w:lsdException w:name="Plain Text" w:locked="1" w:semiHidden="1" w:unhideWhenUsed="1"/>
    <w:lsdException w:name="E-mail Signature" w:locked="1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locked="1" w:semiHidden="1" w:uiPriority="99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iPriority="99" w:unhideWhenUsed="1" w:qFormat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99" w:unhideWhenUsed="1" w:qFormat="1"/>
    <w:lsdException w:name="annotation subject" w:locked="1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semiHidden="1" w:unhideWhenUsed="1" w:qFormat="1"/>
    <w:lsdException w:name="Table Grid 2" w:semiHidden="1" w:unhideWhenUsed="1" w:qFormat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qFormat="1"/>
    <w:lsdException w:name="Table Grid" w:qFormat="1"/>
    <w:lsdException w:name="Table Theme" w:locked="1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pPr>
      <w:jc w:val="both"/>
      <w:textAlignment w:val="center"/>
    </w:pPr>
    <w:rPr>
      <w:sz w:val="24"/>
      <w:szCs w:val="24"/>
    </w:rPr>
  </w:style>
  <w:style w:type="paragraph" w:styleId="1">
    <w:name w:val="heading 1"/>
    <w:basedOn w:val="a3"/>
    <w:next w:val="21"/>
    <w:qFormat/>
    <w:pPr>
      <w:widowControl w:val="0"/>
      <w:numPr>
        <w:numId w:val="1"/>
      </w:numPr>
      <w:spacing w:beforeLines="50" w:before="50" w:afterLines="50" w:after="50"/>
      <w:jc w:val="left"/>
      <w:outlineLvl w:val="0"/>
    </w:pPr>
    <w:rPr>
      <w:rFonts w:eastAsia="黑体"/>
      <w:kern w:val="2"/>
      <w:sz w:val="32"/>
    </w:rPr>
  </w:style>
  <w:style w:type="paragraph" w:styleId="20">
    <w:name w:val="heading 2"/>
    <w:basedOn w:val="a3"/>
    <w:next w:val="21"/>
    <w:qFormat/>
    <w:pPr>
      <w:widowControl w:val="0"/>
      <w:numPr>
        <w:ilvl w:val="1"/>
        <w:numId w:val="1"/>
      </w:numPr>
      <w:tabs>
        <w:tab w:val="left" w:pos="542"/>
      </w:tabs>
      <w:spacing w:line="360" w:lineRule="auto"/>
      <w:jc w:val="left"/>
      <w:outlineLvl w:val="1"/>
    </w:pPr>
    <w:rPr>
      <w:rFonts w:eastAsia="黑体"/>
      <w:kern w:val="2"/>
      <w:sz w:val="30"/>
      <w:szCs w:val="20"/>
    </w:rPr>
  </w:style>
  <w:style w:type="paragraph" w:styleId="3">
    <w:name w:val="heading 3"/>
    <w:basedOn w:val="a3"/>
    <w:next w:val="21"/>
    <w:qFormat/>
    <w:pPr>
      <w:widowControl w:val="0"/>
      <w:numPr>
        <w:ilvl w:val="2"/>
        <w:numId w:val="1"/>
      </w:numPr>
      <w:spacing w:line="360" w:lineRule="auto"/>
      <w:outlineLvl w:val="2"/>
    </w:pPr>
    <w:rPr>
      <w:rFonts w:eastAsia="黑体"/>
      <w:bCs/>
      <w:sz w:val="28"/>
      <w:szCs w:val="32"/>
    </w:rPr>
  </w:style>
  <w:style w:type="paragraph" w:styleId="4">
    <w:name w:val="heading 4"/>
    <w:basedOn w:val="a3"/>
    <w:next w:val="21"/>
    <w:qFormat/>
    <w:pPr>
      <w:widowControl w:val="0"/>
      <w:numPr>
        <w:ilvl w:val="3"/>
        <w:numId w:val="1"/>
      </w:numPr>
      <w:spacing w:line="360" w:lineRule="auto"/>
      <w:outlineLvl w:val="3"/>
    </w:pPr>
    <w:rPr>
      <w:rFonts w:eastAsia="黑体"/>
      <w:kern w:val="2"/>
      <w:szCs w:val="20"/>
    </w:rPr>
  </w:style>
  <w:style w:type="paragraph" w:styleId="5">
    <w:name w:val="heading 5"/>
    <w:basedOn w:val="a3"/>
    <w:next w:val="21"/>
    <w:link w:val="50"/>
    <w:qFormat/>
    <w:pPr>
      <w:widowControl w:val="0"/>
      <w:numPr>
        <w:ilvl w:val="4"/>
        <w:numId w:val="1"/>
      </w:numPr>
      <w:outlineLvl w:val="4"/>
    </w:pPr>
    <w:rPr>
      <w:rFonts w:eastAsia="黑体"/>
      <w:kern w:val="2"/>
    </w:rPr>
  </w:style>
  <w:style w:type="paragraph" w:styleId="6">
    <w:name w:val="heading 6"/>
    <w:basedOn w:val="a3"/>
    <w:next w:val="a3"/>
    <w:qFormat/>
    <w:locked/>
    <w:pPr>
      <w:keepNext/>
      <w:keepLines/>
      <w:widowControl w:val="0"/>
      <w:spacing w:line="360" w:lineRule="auto"/>
      <w:outlineLvl w:val="5"/>
    </w:pPr>
    <w:rPr>
      <w:kern w:val="2"/>
    </w:rPr>
  </w:style>
  <w:style w:type="paragraph" w:styleId="7">
    <w:name w:val="heading 7"/>
    <w:basedOn w:val="a3"/>
    <w:next w:val="a3"/>
    <w:qFormat/>
    <w:locked/>
    <w:pPr>
      <w:keepNext/>
      <w:keepLines/>
      <w:widowControl w:val="0"/>
      <w:spacing w:line="360" w:lineRule="auto"/>
      <w:outlineLvl w:val="6"/>
    </w:pPr>
    <w:rPr>
      <w:kern w:val="2"/>
      <w:szCs w:val="20"/>
    </w:rPr>
  </w:style>
  <w:style w:type="paragraph" w:styleId="8">
    <w:name w:val="heading 8"/>
    <w:basedOn w:val="a3"/>
    <w:next w:val="a3"/>
    <w:qFormat/>
    <w:locked/>
    <w:pPr>
      <w:keepNext/>
      <w:keepLines/>
      <w:widowControl w:val="0"/>
      <w:spacing w:line="360" w:lineRule="auto"/>
      <w:jc w:val="center"/>
      <w:outlineLvl w:val="7"/>
    </w:pPr>
    <w:rPr>
      <w:kern w:val="2"/>
    </w:rPr>
  </w:style>
  <w:style w:type="paragraph" w:styleId="9">
    <w:name w:val="heading 9"/>
    <w:basedOn w:val="a4"/>
    <w:next w:val="a3"/>
    <w:qFormat/>
    <w:locked/>
    <w:pPr>
      <w:keepNext/>
      <w:keepLines/>
      <w:widowControl w:val="0"/>
      <w:spacing w:line="360" w:lineRule="auto"/>
      <w:ind w:firstLineChars="0" w:firstLine="0"/>
      <w:jc w:val="center"/>
      <w:outlineLvl w:val="8"/>
    </w:pPr>
    <w:rPr>
      <w:i w:val="0"/>
      <w:vanish w:val="0"/>
      <w:color w:val="auto"/>
      <w:kern w:val="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21">
    <w:name w:val="Body Text First Indent 2"/>
    <w:basedOn w:val="a3"/>
    <w:link w:val="22"/>
    <w:qFormat/>
    <w:pPr>
      <w:widowControl w:val="0"/>
      <w:ind w:firstLineChars="200" w:firstLine="518"/>
    </w:pPr>
  </w:style>
  <w:style w:type="paragraph" w:customStyle="1" w:styleId="a4">
    <w:name w:val="注释"/>
    <w:basedOn w:val="a3"/>
    <w:link w:val="Char"/>
    <w:qFormat/>
    <w:pPr>
      <w:ind w:firstLineChars="200" w:firstLine="200"/>
    </w:pPr>
    <w:rPr>
      <w:i/>
      <w:vanish/>
      <w:color w:val="0000FF"/>
    </w:rPr>
  </w:style>
  <w:style w:type="paragraph" w:styleId="a8">
    <w:name w:val="annotation subject"/>
    <w:basedOn w:val="a9"/>
    <w:next w:val="a9"/>
    <w:semiHidden/>
    <w:qFormat/>
    <w:locked/>
    <w:rPr>
      <w:b/>
      <w:bCs/>
    </w:rPr>
  </w:style>
  <w:style w:type="paragraph" w:styleId="a9">
    <w:name w:val="annotation text"/>
    <w:basedOn w:val="a3"/>
    <w:semiHidden/>
    <w:qFormat/>
    <w:pPr>
      <w:jc w:val="left"/>
    </w:pPr>
  </w:style>
  <w:style w:type="paragraph" w:styleId="TOC7">
    <w:name w:val="toc 7"/>
    <w:basedOn w:val="a3"/>
    <w:next w:val="a3"/>
    <w:semiHidden/>
    <w:qFormat/>
    <w:locked/>
    <w:pPr>
      <w:ind w:left="1440"/>
      <w:jc w:val="left"/>
    </w:pPr>
    <w:rPr>
      <w:szCs w:val="21"/>
    </w:rPr>
  </w:style>
  <w:style w:type="paragraph" w:styleId="80">
    <w:name w:val="index 8"/>
    <w:basedOn w:val="a3"/>
    <w:next w:val="a3"/>
    <w:semiHidden/>
    <w:qFormat/>
    <w:locked/>
    <w:pPr>
      <w:ind w:leftChars="1400" w:left="3360" w:firstLine="480"/>
    </w:pPr>
  </w:style>
  <w:style w:type="paragraph" w:styleId="aa">
    <w:name w:val="caption"/>
    <w:basedOn w:val="a3"/>
    <w:next w:val="21"/>
    <w:link w:val="ab"/>
    <w:uiPriority w:val="35"/>
    <w:qFormat/>
    <w:pPr>
      <w:widowControl w:val="0"/>
      <w:jc w:val="center"/>
    </w:pPr>
    <w:rPr>
      <w:rFonts w:eastAsia="黑体" w:cs="Arial"/>
      <w:kern w:val="2"/>
      <w:sz w:val="21"/>
      <w:szCs w:val="20"/>
    </w:rPr>
  </w:style>
  <w:style w:type="paragraph" w:styleId="51">
    <w:name w:val="index 5"/>
    <w:basedOn w:val="a3"/>
    <w:next w:val="a3"/>
    <w:semiHidden/>
    <w:qFormat/>
    <w:locked/>
    <w:pPr>
      <w:ind w:leftChars="800" w:left="800"/>
    </w:pPr>
  </w:style>
  <w:style w:type="paragraph" w:styleId="ac">
    <w:name w:val="Document Map"/>
    <w:basedOn w:val="a3"/>
    <w:semiHidden/>
    <w:qFormat/>
    <w:locked/>
    <w:pPr>
      <w:shd w:val="clear" w:color="auto" w:fill="000080"/>
    </w:pPr>
    <w:rPr>
      <w:sz w:val="18"/>
    </w:rPr>
  </w:style>
  <w:style w:type="paragraph" w:styleId="60">
    <w:name w:val="index 6"/>
    <w:basedOn w:val="a3"/>
    <w:next w:val="a3"/>
    <w:semiHidden/>
    <w:qFormat/>
    <w:locked/>
    <w:pPr>
      <w:ind w:leftChars="1000" w:left="1000"/>
    </w:pPr>
  </w:style>
  <w:style w:type="paragraph" w:styleId="ad">
    <w:name w:val="Body Text"/>
    <w:basedOn w:val="a3"/>
    <w:semiHidden/>
    <w:qFormat/>
    <w:locked/>
    <w:pPr>
      <w:spacing w:after="120"/>
    </w:pPr>
  </w:style>
  <w:style w:type="paragraph" w:styleId="ae">
    <w:name w:val="Body Text Indent"/>
    <w:basedOn w:val="a3"/>
    <w:semiHidden/>
    <w:qFormat/>
    <w:locked/>
    <w:pPr>
      <w:spacing w:after="120"/>
      <w:ind w:leftChars="200" w:left="420"/>
    </w:pPr>
  </w:style>
  <w:style w:type="paragraph" w:styleId="40">
    <w:name w:val="index 4"/>
    <w:basedOn w:val="a3"/>
    <w:next w:val="a3"/>
    <w:semiHidden/>
    <w:qFormat/>
    <w:locked/>
    <w:pPr>
      <w:ind w:leftChars="600" w:left="600"/>
    </w:pPr>
  </w:style>
  <w:style w:type="paragraph" w:styleId="TOC5">
    <w:name w:val="toc 5"/>
    <w:basedOn w:val="a3"/>
    <w:next w:val="a3"/>
    <w:semiHidden/>
    <w:qFormat/>
    <w:locked/>
    <w:pPr>
      <w:ind w:left="960"/>
      <w:jc w:val="left"/>
    </w:pPr>
    <w:rPr>
      <w:szCs w:val="21"/>
    </w:rPr>
  </w:style>
  <w:style w:type="paragraph" w:styleId="TOC3">
    <w:name w:val="toc 3"/>
    <w:basedOn w:val="TOC1"/>
    <w:next w:val="a3"/>
    <w:qFormat/>
    <w:pPr>
      <w:tabs>
        <w:tab w:val="left" w:pos="1146"/>
      </w:tabs>
      <w:ind w:leftChars="200" w:left="495"/>
    </w:pPr>
    <w:rPr>
      <w:rFonts w:eastAsia="宋体"/>
      <w:caps w:val="0"/>
      <w:kern w:val="2"/>
    </w:rPr>
  </w:style>
  <w:style w:type="paragraph" w:styleId="TOC1">
    <w:name w:val="toc 1"/>
    <w:basedOn w:val="a3"/>
    <w:next w:val="TOC2"/>
    <w:qFormat/>
    <w:pPr>
      <w:tabs>
        <w:tab w:val="right" w:leader="middleDot" w:pos="9047"/>
      </w:tabs>
      <w:jc w:val="left"/>
    </w:pPr>
    <w:rPr>
      <w:rFonts w:eastAsia="黑体"/>
      <w:caps/>
    </w:rPr>
  </w:style>
  <w:style w:type="paragraph" w:styleId="TOC2">
    <w:name w:val="toc 2"/>
    <w:basedOn w:val="TOC1"/>
    <w:next w:val="TOC3"/>
    <w:qFormat/>
    <w:pPr>
      <w:tabs>
        <w:tab w:val="left" w:pos="680"/>
      </w:tabs>
      <w:ind w:leftChars="100" w:left="248"/>
    </w:pPr>
    <w:rPr>
      <w:rFonts w:eastAsia="宋体"/>
      <w:caps w:val="0"/>
      <w:kern w:val="2"/>
    </w:rPr>
  </w:style>
  <w:style w:type="paragraph" w:styleId="TOC8">
    <w:name w:val="toc 8"/>
    <w:basedOn w:val="a3"/>
    <w:next w:val="a3"/>
    <w:semiHidden/>
    <w:qFormat/>
    <w:locked/>
    <w:pPr>
      <w:ind w:left="1680"/>
      <w:jc w:val="left"/>
    </w:pPr>
    <w:rPr>
      <w:szCs w:val="21"/>
    </w:rPr>
  </w:style>
  <w:style w:type="paragraph" w:styleId="30">
    <w:name w:val="index 3"/>
    <w:basedOn w:val="a3"/>
    <w:next w:val="a3"/>
    <w:semiHidden/>
    <w:qFormat/>
    <w:locked/>
    <w:pPr>
      <w:ind w:leftChars="400" w:left="400"/>
    </w:pPr>
  </w:style>
  <w:style w:type="paragraph" w:styleId="af">
    <w:name w:val="Date"/>
    <w:basedOn w:val="a3"/>
    <w:next w:val="a3"/>
    <w:qFormat/>
    <w:locked/>
    <w:pPr>
      <w:widowControl w:val="0"/>
      <w:textAlignment w:val="auto"/>
    </w:pPr>
    <w:rPr>
      <w:rFonts w:ascii="宋体"/>
      <w:szCs w:val="20"/>
    </w:rPr>
  </w:style>
  <w:style w:type="paragraph" w:styleId="af0">
    <w:name w:val="endnote text"/>
    <w:basedOn w:val="a3"/>
    <w:link w:val="af1"/>
    <w:qFormat/>
    <w:pPr>
      <w:snapToGrid w:val="0"/>
      <w:jc w:val="left"/>
    </w:pPr>
    <w:rPr>
      <w:vanish/>
      <w:sz w:val="21"/>
      <w:szCs w:val="21"/>
    </w:rPr>
  </w:style>
  <w:style w:type="paragraph" w:styleId="af2">
    <w:name w:val="Balloon Text"/>
    <w:basedOn w:val="a3"/>
    <w:semiHidden/>
    <w:qFormat/>
    <w:locked/>
    <w:rPr>
      <w:sz w:val="18"/>
      <w:szCs w:val="18"/>
    </w:rPr>
  </w:style>
  <w:style w:type="paragraph" w:styleId="af3">
    <w:name w:val="footer"/>
    <w:basedOn w:val="a3"/>
    <w:link w:val="af4"/>
    <w:uiPriority w:val="99"/>
    <w:qFormat/>
    <w:pP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af5">
    <w:name w:val="header"/>
    <w:basedOn w:val="a3"/>
    <w:semiHidden/>
    <w:qFormat/>
    <w:pPr>
      <w:widowControl w:val="0"/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20"/>
    </w:rPr>
  </w:style>
  <w:style w:type="paragraph" w:styleId="TOC4">
    <w:name w:val="toc 4"/>
    <w:basedOn w:val="a3"/>
    <w:next w:val="a3"/>
    <w:semiHidden/>
    <w:qFormat/>
    <w:locked/>
    <w:pPr>
      <w:ind w:left="720"/>
      <w:jc w:val="left"/>
    </w:pPr>
    <w:rPr>
      <w:szCs w:val="21"/>
    </w:rPr>
  </w:style>
  <w:style w:type="paragraph" w:styleId="af6">
    <w:name w:val="index heading"/>
    <w:basedOn w:val="a3"/>
    <w:next w:val="12"/>
    <w:semiHidden/>
    <w:qFormat/>
    <w:locked/>
  </w:style>
  <w:style w:type="paragraph" w:styleId="12">
    <w:name w:val="index 1"/>
    <w:basedOn w:val="a3"/>
    <w:next w:val="a3"/>
    <w:semiHidden/>
    <w:qFormat/>
    <w:locked/>
  </w:style>
  <w:style w:type="paragraph" w:styleId="af7">
    <w:name w:val="footnote text"/>
    <w:basedOn w:val="a3"/>
    <w:semiHidden/>
    <w:qFormat/>
    <w:locked/>
    <w:pPr>
      <w:snapToGrid w:val="0"/>
      <w:jc w:val="left"/>
    </w:pPr>
    <w:rPr>
      <w:sz w:val="18"/>
      <w:szCs w:val="18"/>
    </w:rPr>
  </w:style>
  <w:style w:type="paragraph" w:styleId="TOC6">
    <w:name w:val="toc 6"/>
    <w:basedOn w:val="a3"/>
    <w:next w:val="a3"/>
    <w:semiHidden/>
    <w:qFormat/>
    <w:locked/>
    <w:pPr>
      <w:ind w:left="1200"/>
      <w:jc w:val="left"/>
    </w:pPr>
    <w:rPr>
      <w:szCs w:val="21"/>
    </w:rPr>
  </w:style>
  <w:style w:type="paragraph" w:styleId="70">
    <w:name w:val="index 7"/>
    <w:basedOn w:val="a3"/>
    <w:next w:val="a3"/>
    <w:semiHidden/>
    <w:qFormat/>
    <w:locked/>
    <w:pPr>
      <w:ind w:leftChars="1200" w:left="1200"/>
    </w:pPr>
  </w:style>
  <w:style w:type="paragraph" w:styleId="90">
    <w:name w:val="index 9"/>
    <w:basedOn w:val="a3"/>
    <w:next w:val="a3"/>
    <w:semiHidden/>
    <w:qFormat/>
    <w:locked/>
    <w:pPr>
      <w:ind w:leftChars="1600" w:left="1600"/>
    </w:pPr>
  </w:style>
  <w:style w:type="paragraph" w:styleId="af8">
    <w:name w:val="table of figures"/>
    <w:basedOn w:val="TOC1"/>
    <w:next w:val="a3"/>
    <w:qFormat/>
    <w:rPr>
      <w:rFonts w:eastAsia="宋体"/>
    </w:rPr>
  </w:style>
  <w:style w:type="paragraph" w:styleId="TOC9">
    <w:name w:val="toc 9"/>
    <w:basedOn w:val="a3"/>
    <w:next w:val="a3"/>
    <w:semiHidden/>
    <w:qFormat/>
    <w:locked/>
    <w:pPr>
      <w:ind w:left="1920"/>
      <w:jc w:val="left"/>
    </w:pPr>
    <w:rPr>
      <w:szCs w:val="21"/>
    </w:rPr>
  </w:style>
  <w:style w:type="paragraph" w:styleId="HTML">
    <w:name w:val="HTML Preformatted"/>
    <w:basedOn w:val="a3"/>
    <w:link w:val="HTML0"/>
    <w:uiPriority w:val="99"/>
    <w:semiHidden/>
    <w:unhideWhenUsed/>
    <w:qFormat/>
    <w:lock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  <w:textAlignment w:val="auto"/>
    </w:pPr>
    <w:rPr>
      <w:rFonts w:ascii="宋体" w:hAnsi="宋体" w:cs="宋体"/>
    </w:rPr>
  </w:style>
  <w:style w:type="paragraph" w:styleId="af9">
    <w:name w:val="Normal (Web)"/>
    <w:basedOn w:val="a3"/>
    <w:uiPriority w:val="99"/>
    <w:semiHidden/>
    <w:unhideWhenUsed/>
    <w:qFormat/>
    <w:locked/>
    <w:pPr>
      <w:spacing w:before="100" w:beforeAutospacing="1" w:after="100" w:afterAutospacing="1"/>
      <w:jc w:val="left"/>
      <w:textAlignment w:val="auto"/>
    </w:pPr>
    <w:rPr>
      <w:rFonts w:ascii="宋体" w:hAnsi="宋体" w:cs="宋体"/>
    </w:rPr>
  </w:style>
  <w:style w:type="paragraph" w:styleId="23">
    <w:name w:val="index 2"/>
    <w:basedOn w:val="a3"/>
    <w:next w:val="a3"/>
    <w:semiHidden/>
    <w:qFormat/>
    <w:locked/>
    <w:pPr>
      <w:ind w:leftChars="200" w:left="200"/>
    </w:pPr>
  </w:style>
  <w:style w:type="paragraph" w:styleId="afa">
    <w:name w:val="Title"/>
    <w:basedOn w:val="a3"/>
    <w:next w:val="a3"/>
    <w:link w:val="afb"/>
    <w:qFormat/>
    <w:locked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c">
    <w:name w:val="Strong"/>
    <w:basedOn w:val="a5"/>
    <w:uiPriority w:val="22"/>
    <w:qFormat/>
    <w:locked/>
    <w:rPr>
      <w:b/>
      <w:bCs/>
    </w:rPr>
  </w:style>
  <w:style w:type="character" w:styleId="afd">
    <w:name w:val="endnote reference"/>
    <w:qFormat/>
    <w:rPr>
      <w:rFonts w:ascii="Times New Roman" w:eastAsia="宋体" w:hAnsi="Times New Roman"/>
      <w:sz w:val="21"/>
      <w:szCs w:val="21"/>
      <w:vertAlign w:val="superscript"/>
    </w:rPr>
  </w:style>
  <w:style w:type="character" w:styleId="afe">
    <w:name w:val="page number"/>
    <w:basedOn w:val="a5"/>
    <w:semiHidden/>
    <w:qFormat/>
  </w:style>
  <w:style w:type="character" w:styleId="aff">
    <w:name w:val="FollowedHyperlink"/>
    <w:semiHidden/>
    <w:qFormat/>
    <w:locked/>
    <w:rPr>
      <w:vanish/>
      <w:color w:val="800080"/>
      <w:u w:val="single"/>
    </w:rPr>
  </w:style>
  <w:style w:type="character" w:styleId="aff0">
    <w:name w:val="Hyperlink"/>
    <w:semiHidden/>
    <w:qFormat/>
    <w:locked/>
    <w:rPr>
      <w:vanish/>
      <w:color w:val="0000FF"/>
      <w:u w:val="single"/>
    </w:rPr>
  </w:style>
  <w:style w:type="character" w:styleId="HTML1">
    <w:name w:val="HTML Code"/>
    <w:basedOn w:val="a5"/>
    <w:uiPriority w:val="99"/>
    <w:semiHidden/>
    <w:unhideWhenUsed/>
    <w:qFormat/>
    <w:locked/>
    <w:rPr>
      <w:rFonts w:ascii="宋体" w:eastAsia="宋体" w:hAnsi="宋体" w:cs="宋体"/>
      <w:sz w:val="24"/>
      <w:szCs w:val="24"/>
    </w:rPr>
  </w:style>
  <w:style w:type="character" w:styleId="aff1">
    <w:name w:val="annotation reference"/>
    <w:semiHidden/>
    <w:qFormat/>
    <w:locked/>
    <w:rPr>
      <w:sz w:val="21"/>
      <w:szCs w:val="21"/>
    </w:rPr>
  </w:style>
  <w:style w:type="character" w:styleId="aff2">
    <w:name w:val="footnote reference"/>
    <w:semiHidden/>
    <w:qFormat/>
    <w:locked/>
    <w:rPr>
      <w:vertAlign w:val="superscript"/>
    </w:rPr>
  </w:style>
  <w:style w:type="table" w:styleId="aff3">
    <w:name w:val="Table Grid"/>
    <w:basedOn w:val="a6"/>
    <w:qFormat/>
    <w:pPr>
      <w:jc w:val="both"/>
    </w:pPr>
    <w:rPr>
      <w:sz w:val="21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jc w:val="center"/>
    </w:trPr>
  </w:style>
  <w:style w:type="table" w:styleId="13">
    <w:name w:val="Table Grid 1"/>
    <w:basedOn w:val="a6"/>
    <w:qFormat/>
    <w:pPr>
      <w:jc w:val="both"/>
    </w:pPr>
    <w:rPr>
      <w:sz w:val="21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jc w:val="center"/>
    </w:trPr>
    <w:tcPr>
      <w:shd w:val="clear" w:color="auto" w:fill="auto"/>
      <w:vAlign w:val="center"/>
    </w:tcPr>
    <w:tblStylePr w:type="lastRow">
      <w:rPr>
        <w:i w:val="0"/>
        <w:iCs/>
      </w:rPr>
      <w:tblPr/>
      <w:tcPr>
        <w:tcBorders>
          <w:tl2br w:val="nil"/>
          <w:tr2bl w:val="nil"/>
        </w:tcBorders>
      </w:tcPr>
    </w:tblStylePr>
    <w:tblStylePr w:type="lastCol">
      <w:rPr>
        <w:i w:val="0"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4">
    <w:name w:val="Table Grid 2"/>
    <w:basedOn w:val="a6"/>
    <w:qFormat/>
    <w:pPr>
      <w:jc w:val="both"/>
    </w:pPr>
    <w:rPr>
      <w:sz w:val="21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jc w:val="center"/>
    </w:trPr>
    <w:tcPr>
      <w:shd w:val="clear" w:color="auto" w:fill="auto"/>
      <w:vAlign w:val="bottom"/>
    </w:tcPr>
    <w:tblStylePr w:type="firstRow">
      <w:rPr>
        <w:b w:val="0"/>
        <w:bCs/>
      </w:rPr>
      <w:tblPr/>
      <w:tcPr>
        <w:tcBorders>
          <w:tl2br w:val="nil"/>
          <w:tr2bl w:val="nil"/>
        </w:tcBorders>
      </w:tcPr>
    </w:tblStylePr>
    <w:tblStylePr w:type="lastRow">
      <w:rPr>
        <w:b w:val="0"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l2br w:val="nil"/>
          <w:tr2bl w:val="nil"/>
        </w:tcBorders>
      </w:tcPr>
    </w:tblStylePr>
  </w:style>
  <w:style w:type="character" w:customStyle="1" w:styleId="af1">
    <w:name w:val="尾注文本 字符"/>
    <w:link w:val="af0"/>
    <w:qFormat/>
    <w:rPr>
      <w:rFonts w:eastAsia="宋体"/>
      <w:vanish/>
      <w:sz w:val="21"/>
      <w:szCs w:val="21"/>
      <w:lang w:val="en-US" w:eastAsia="zh-CN" w:bidi="ar-SA"/>
    </w:rPr>
  </w:style>
  <w:style w:type="paragraph" w:customStyle="1" w:styleId="aff4">
    <w:name w:val="图表文字，两端对齐"/>
    <w:basedOn w:val="a3"/>
    <w:qFormat/>
    <w:pPr>
      <w:adjustRightInd w:val="0"/>
      <w:snapToGrid w:val="0"/>
    </w:pPr>
    <w:rPr>
      <w:sz w:val="21"/>
    </w:rPr>
  </w:style>
  <w:style w:type="paragraph" w:customStyle="1" w:styleId="aff5">
    <w:name w:val="标题(正文)"/>
    <w:basedOn w:val="1"/>
    <w:next w:val="21"/>
    <w:qFormat/>
    <w:pPr>
      <w:numPr>
        <w:numId w:val="0"/>
      </w:numPr>
      <w:jc w:val="center"/>
      <w:outlineLvl w:val="9"/>
    </w:pPr>
    <w:rPr>
      <w:szCs w:val="32"/>
    </w:rPr>
  </w:style>
  <w:style w:type="paragraph" w:customStyle="1" w:styleId="aff6">
    <w:name w:val="报告名称"/>
    <w:basedOn w:val="a3"/>
    <w:next w:val="a3"/>
    <w:semiHidden/>
    <w:qFormat/>
    <w:pPr>
      <w:adjustRightInd w:val="0"/>
      <w:snapToGrid w:val="0"/>
      <w:jc w:val="center"/>
      <w:textAlignment w:val="bottom"/>
    </w:pPr>
    <w:rPr>
      <w:b/>
      <w:bCs/>
      <w:sz w:val="28"/>
      <w:szCs w:val="28"/>
    </w:rPr>
  </w:style>
  <w:style w:type="character" w:customStyle="1" w:styleId="aff7">
    <w:name w:val="格式：上标"/>
    <w:qFormat/>
    <w:rPr>
      <w:rFonts w:ascii="Times New Roman" w:eastAsia="宋体" w:hAnsi="Times New Roman"/>
      <w:sz w:val="24"/>
      <w:szCs w:val="24"/>
      <w:vertAlign w:val="superscript"/>
    </w:rPr>
  </w:style>
  <w:style w:type="character" w:customStyle="1" w:styleId="50">
    <w:name w:val="标题 5 字符"/>
    <w:link w:val="5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a0">
    <w:name w:val="附录"/>
    <w:basedOn w:val="a3"/>
    <w:next w:val="a3"/>
    <w:qFormat/>
    <w:pPr>
      <w:keepNext/>
      <w:pageBreakBefore/>
      <w:numPr>
        <w:numId w:val="2"/>
      </w:numPr>
      <w:adjustRightInd w:val="0"/>
      <w:spacing w:beforeLines="50" w:before="50" w:afterLines="50" w:after="50"/>
      <w:jc w:val="left"/>
      <w:outlineLvl w:val="0"/>
    </w:pPr>
    <w:rPr>
      <w:rFonts w:ascii="Arial" w:eastAsia="黑体" w:hAnsi="Arial" w:cs="Arial"/>
      <w:bCs/>
      <w:sz w:val="32"/>
      <w:szCs w:val="32"/>
    </w:rPr>
  </w:style>
  <w:style w:type="paragraph" w:customStyle="1" w:styleId="aff8">
    <w:name w:val="图表文字，居中"/>
    <w:basedOn w:val="a3"/>
    <w:qFormat/>
    <w:pPr>
      <w:widowControl w:val="0"/>
      <w:adjustRightInd w:val="0"/>
      <w:jc w:val="center"/>
    </w:pPr>
    <w:rPr>
      <w:sz w:val="21"/>
    </w:rPr>
  </w:style>
  <w:style w:type="paragraph" w:customStyle="1" w:styleId="2">
    <w:name w:val="项列表2"/>
    <w:basedOn w:val="a3"/>
    <w:next w:val="a3"/>
    <w:semiHidden/>
    <w:qFormat/>
    <w:locked/>
    <w:pPr>
      <w:widowControl w:val="0"/>
      <w:numPr>
        <w:numId w:val="3"/>
      </w:numPr>
      <w:tabs>
        <w:tab w:val="left" w:pos="1320"/>
      </w:tabs>
      <w:spacing w:line="360" w:lineRule="auto"/>
      <w:ind w:left="1321" w:hanging="357"/>
    </w:pPr>
  </w:style>
  <w:style w:type="paragraph" w:customStyle="1" w:styleId="aff9">
    <w:name w:val="小四加粗居中"/>
    <w:basedOn w:val="a3"/>
    <w:semiHidden/>
    <w:qFormat/>
    <w:pPr>
      <w:spacing w:before="100" w:beforeAutospacing="1" w:after="100" w:afterAutospacing="1"/>
      <w:jc w:val="center"/>
    </w:pPr>
    <w:rPr>
      <w:b/>
    </w:rPr>
  </w:style>
  <w:style w:type="character" w:customStyle="1" w:styleId="affa">
    <w:name w:val="格式：下标"/>
    <w:qFormat/>
    <w:rPr>
      <w:rFonts w:ascii="Times New Roman" w:eastAsia="宋体" w:hAnsi="Times New Roman"/>
      <w:sz w:val="24"/>
      <w:szCs w:val="24"/>
      <w:vertAlign w:val="subscript"/>
    </w:rPr>
  </w:style>
  <w:style w:type="character" w:customStyle="1" w:styleId="affb">
    <w:name w:val="格式：红色"/>
    <w:qFormat/>
    <w:rPr>
      <w:color w:val="FF0000"/>
    </w:rPr>
  </w:style>
  <w:style w:type="paragraph" w:customStyle="1" w:styleId="a1">
    <w:name w:val="项列表"/>
    <w:basedOn w:val="6"/>
    <w:qFormat/>
    <w:pPr>
      <w:keepNext w:val="0"/>
      <w:keepLines w:val="0"/>
      <w:numPr>
        <w:ilvl w:val="5"/>
        <w:numId w:val="1"/>
      </w:numPr>
      <w:spacing w:line="240" w:lineRule="auto"/>
    </w:pPr>
  </w:style>
  <w:style w:type="paragraph" w:customStyle="1" w:styleId="10">
    <w:name w:val="项列表1"/>
    <w:basedOn w:val="7"/>
    <w:qFormat/>
    <w:pPr>
      <w:keepNext w:val="0"/>
      <w:keepLines w:val="0"/>
      <w:numPr>
        <w:ilvl w:val="6"/>
        <w:numId w:val="1"/>
      </w:numPr>
      <w:spacing w:line="240" w:lineRule="auto"/>
    </w:pPr>
  </w:style>
  <w:style w:type="character" w:customStyle="1" w:styleId="Char">
    <w:name w:val="注释 Char"/>
    <w:link w:val="a4"/>
    <w:qFormat/>
    <w:rPr>
      <w:rFonts w:eastAsia="宋体"/>
      <w:i/>
      <w:vanish/>
      <w:color w:val="0000FF"/>
      <w:sz w:val="24"/>
      <w:szCs w:val="24"/>
      <w:lang w:val="en-US" w:eastAsia="zh-CN" w:bidi="ar-SA"/>
    </w:rPr>
  </w:style>
  <w:style w:type="character" w:customStyle="1" w:styleId="affc">
    <w:name w:val="格式：斜体"/>
    <w:qFormat/>
    <w:rPr>
      <w:i/>
    </w:rPr>
  </w:style>
  <w:style w:type="paragraph" w:customStyle="1" w:styleId="a2">
    <w:name w:val="表内序号"/>
    <w:basedOn w:val="8"/>
    <w:qFormat/>
    <w:pPr>
      <w:keepNext w:val="0"/>
      <w:keepLines w:val="0"/>
      <w:numPr>
        <w:ilvl w:val="7"/>
        <w:numId w:val="1"/>
      </w:numPr>
      <w:spacing w:line="240" w:lineRule="auto"/>
    </w:pPr>
  </w:style>
  <w:style w:type="character" w:customStyle="1" w:styleId="affd">
    <w:name w:val="格式：加粗"/>
    <w:qFormat/>
    <w:rPr>
      <w:b/>
    </w:rPr>
  </w:style>
  <w:style w:type="paragraph" w:customStyle="1" w:styleId="11">
    <w:name w:val="表内序号1"/>
    <w:basedOn w:val="9"/>
    <w:qFormat/>
    <w:pPr>
      <w:keepNext w:val="0"/>
      <w:keepLines w:val="0"/>
      <w:numPr>
        <w:ilvl w:val="8"/>
        <w:numId w:val="1"/>
      </w:numPr>
      <w:spacing w:line="240" w:lineRule="auto"/>
    </w:pPr>
    <w:rPr>
      <w:bCs/>
    </w:rPr>
  </w:style>
  <w:style w:type="character" w:customStyle="1" w:styleId="22">
    <w:name w:val="正文文本首行缩进 2 字符"/>
    <w:link w:val="21"/>
    <w:qFormat/>
    <w:rPr>
      <w:rFonts w:eastAsia="宋体"/>
      <w:sz w:val="24"/>
      <w:szCs w:val="24"/>
    </w:rPr>
  </w:style>
  <w:style w:type="paragraph" w:customStyle="1" w:styleId="affe">
    <w:name w:val="缩略语"/>
    <w:basedOn w:val="a3"/>
    <w:qFormat/>
    <w:pPr>
      <w:tabs>
        <w:tab w:val="left" w:pos="1920"/>
        <w:tab w:val="left" w:pos="5760"/>
      </w:tabs>
      <w:ind w:left="800" w:hangingChars="800" w:hanging="800"/>
    </w:pPr>
  </w:style>
  <w:style w:type="character" w:customStyle="1" w:styleId="ab">
    <w:name w:val="题注 字符"/>
    <w:link w:val="aa"/>
    <w:uiPriority w:val="35"/>
    <w:qFormat/>
    <w:rPr>
      <w:rFonts w:eastAsia="黑体" w:cs="Arial"/>
      <w:kern w:val="2"/>
      <w:sz w:val="21"/>
      <w:lang w:val="en-US" w:eastAsia="zh-CN" w:bidi="ar-SA"/>
    </w:rPr>
  </w:style>
  <w:style w:type="paragraph" w:customStyle="1" w:styleId="MTDisplayEquation">
    <w:name w:val="MTDisplayEquation"/>
    <w:basedOn w:val="a3"/>
    <w:next w:val="a3"/>
    <w:qFormat/>
    <w:pPr>
      <w:tabs>
        <w:tab w:val="center" w:pos="4540"/>
        <w:tab w:val="right" w:pos="9080"/>
      </w:tabs>
      <w:textAlignment w:val="baseline"/>
    </w:pPr>
  </w:style>
  <w:style w:type="paragraph" w:customStyle="1" w:styleId="a">
    <w:name w:val="参考文献"/>
    <w:basedOn w:val="a3"/>
    <w:qFormat/>
    <w:pPr>
      <w:numPr>
        <w:numId w:val="4"/>
      </w:numPr>
    </w:pPr>
  </w:style>
  <w:style w:type="paragraph" w:customStyle="1" w:styleId="14">
    <w:name w:val="标题(1级)"/>
    <w:basedOn w:val="aff5"/>
    <w:next w:val="21"/>
    <w:qFormat/>
    <w:pPr>
      <w:outlineLvl w:val="0"/>
    </w:pPr>
  </w:style>
  <w:style w:type="character" w:customStyle="1" w:styleId="afb">
    <w:name w:val="标题 字符"/>
    <w:basedOn w:val="a5"/>
    <w:link w:val="afa"/>
    <w:qFormat/>
    <w:rPr>
      <w:rFonts w:asciiTheme="majorHAnsi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a5"/>
    <w:qFormat/>
  </w:style>
  <w:style w:type="character" w:customStyle="1" w:styleId="HTML0">
    <w:name w:val="HTML 预设格式 字符"/>
    <w:basedOn w:val="a5"/>
    <w:link w:val="HTML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hljs-javadoc">
    <w:name w:val="hljs-javadoc"/>
    <w:basedOn w:val="a5"/>
    <w:qFormat/>
  </w:style>
  <w:style w:type="character" w:customStyle="1" w:styleId="hljs-javadoctag">
    <w:name w:val="hljs-javadoctag"/>
    <w:basedOn w:val="a5"/>
    <w:qFormat/>
  </w:style>
  <w:style w:type="character" w:customStyle="1" w:styleId="hljs-keyword">
    <w:name w:val="hljs-keyword"/>
    <w:basedOn w:val="a5"/>
    <w:qFormat/>
  </w:style>
  <w:style w:type="character" w:customStyle="1" w:styleId="hljs-title">
    <w:name w:val="hljs-title"/>
    <w:basedOn w:val="a5"/>
    <w:qFormat/>
  </w:style>
  <w:style w:type="character" w:customStyle="1" w:styleId="hljs-string">
    <w:name w:val="hljs-string"/>
    <w:basedOn w:val="a5"/>
    <w:qFormat/>
  </w:style>
  <w:style w:type="character" w:customStyle="1" w:styleId="af4">
    <w:name w:val="页脚 字符"/>
    <w:basedOn w:val="a5"/>
    <w:link w:val="af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esearch\&#21508;&#31181;&#25253;&#21578;\DFHHIT&#21327;&#20316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C8C8451-6F7A-4A3E-A56E-BECC6EC7DA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DFHHIT协作模板.dotx</Template>
  <TotalTime>503</TotalTime>
  <Pages>4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：</dc:title>
  <dc:creator>wjl</dc:creator>
  <cp:lastModifiedBy>k75k75@126.com</cp:lastModifiedBy>
  <cp:revision>289</cp:revision>
  <cp:lastPrinted>2007-11-12T04:35:00Z</cp:lastPrinted>
  <dcterms:created xsi:type="dcterms:W3CDTF">2018-02-07T03:53:00Z</dcterms:created>
  <dcterms:modified xsi:type="dcterms:W3CDTF">2021-07-01T01:47:00Z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5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6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7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8" name="MTPreferenceSource">
    <vt:lpwstr>TIMES+SYMBOL 12.EQP</vt:lpwstr>
  </property>
  <property fmtid="{D5CDD505-2E9C-101B-9397-08002B2CF9AE}" pid="9" name="MTEquationNumber2">
    <vt:lpwstr>(#E1)</vt:lpwstr>
  </property>
  <property fmtid="{D5CDD505-2E9C-101B-9397-08002B2CF9AE}" pid="10" name="KSOProductBuildVer">
    <vt:lpwstr>2052-10.1.0.7698</vt:lpwstr>
  </property>
</Properties>
</file>